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84D" w:rsidRPr="003F7980" w:rsidRDefault="00DD184D" w:rsidP="00C61FF5">
      <w:pPr>
        <w:pStyle w:val="NoSpacing"/>
        <w:tabs>
          <w:tab w:val="num" w:pos="460"/>
        </w:tabs>
        <w:ind w:left="460" w:right="175" w:firstLine="567"/>
        <w:jc w:val="center"/>
        <w:rPr>
          <w:rFonts w:ascii="Times New Roman" w:hAnsi="Times New Roman"/>
          <w:bCs/>
          <w:iCs/>
          <w:sz w:val="24"/>
          <w:szCs w:val="24"/>
        </w:rPr>
      </w:pPr>
      <w:r w:rsidRPr="003F7980">
        <w:rPr>
          <w:rFonts w:ascii="Times New Roman" w:hAnsi="Times New Roman"/>
          <w:bCs/>
          <w:iCs/>
          <w:sz w:val="24"/>
          <w:szCs w:val="24"/>
        </w:rPr>
        <w:t>Муниципальное казенное дошкольное образовательное</w:t>
      </w:r>
    </w:p>
    <w:p w:rsidR="00DD184D" w:rsidRPr="003F7980" w:rsidRDefault="00DD184D" w:rsidP="00C61FF5">
      <w:pPr>
        <w:pStyle w:val="NoSpacing"/>
        <w:tabs>
          <w:tab w:val="num" w:pos="460"/>
        </w:tabs>
        <w:ind w:left="920" w:right="175" w:firstLine="567"/>
        <w:jc w:val="center"/>
        <w:rPr>
          <w:rFonts w:ascii="Times New Roman" w:hAnsi="Times New Roman"/>
          <w:bCs/>
          <w:iCs/>
          <w:sz w:val="24"/>
          <w:szCs w:val="24"/>
        </w:rPr>
      </w:pPr>
      <w:r w:rsidRPr="003F7980">
        <w:rPr>
          <w:rFonts w:ascii="Times New Roman" w:hAnsi="Times New Roman"/>
          <w:bCs/>
          <w:iCs/>
          <w:sz w:val="24"/>
          <w:szCs w:val="24"/>
        </w:rPr>
        <w:t>учреждение – детский сад №2 «Золотой ключик»</w:t>
      </w:r>
    </w:p>
    <w:p w:rsidR="00DD184D" w:rsidRPr="003F7980" w:rsidRDefault="00DD184D" w:rsidP="00C61FF5">
      <w:pPr>
        <w:pStyle w:val="NoSpacing"/>
        <w:tabs>
          <w:tab w:val="num" w:pos="460"/>
        </w:tabs>
        <w:ind w:left="920" w:right="175" w:firstLine="567"/>
        <w:jc w:val="center"/>
        <w:rPr>
          <w:rFonts w:ascii="Times New Roman" w:hAnsi="Times New Roman"/>
          <w:bCs/>
          <w:iCs/>
          <w:sz w:val="24"/>
          <w:szCs w:val="24"/>
        </w:rPr>
      </w:pPr>
      <w:r w:rsidRPr="003F7980">
        <w:rPr>
          <w:rFonts w:ascii="Times New Roman" w:hAnsi="Times New Roman"/>
          <w:bCs/>
          <w:iCs/>
          <w:sz w:val="24"/>
          <w:szCs w:val="24"/>
        </w:rPr>
        <w:t>Барабинского района Новосибирской области</w:t>
      </w:r>
    </w:p>
    <w:p w:rsidR="00DD184D" w:rsidRPr="003F7980" w:rsidRDefault="00DD184D" w:rsidP="00C61FF5">
      <w:pPr>
        <w:ind w:left="460" w:firstLine="567"/>
        <w:jc w:val="center"/>
      </w:pPr>
    </w:p>
    <w:p w:rsidR="00DD184D" w:rsidRPr="003F7980" w:rsidRDefault="00DD184D" w:rsidP="00C61FF5">
      <w:pPr>
        <w:shd w:val="clear" w:color="auto" w:fill="FFFFFF"/>
        <w:ind w:left="460" w:firstLine="567"/>
        <w:jc w:val="center"/>
        <w:rPr>
          <w:noProof/>
          <w:color w:val="000000"/>
        </w:rPr>
      </w:pPr>
    </w:p>
    <w:p w:rsidR="00DD184D" w:rsidRPr="003F7980" w:rsidRDefault="00DD184D" w:rsidP="00C61FF5">
      <w:pPr>
        <w:shd w:val="clear" w:color="auto" w:fill="FFFFFF"/>
        <w:ind w:left="460" w:firstLine="567"/>
        <w:rPr>
          <w:noProof/>
          <w:sz w:val="72"/>
          <w:szCs w:val="72"/>
        </w:rPr>
      </w:pPr>
    </w:p>
    <w:p w:rsidR="00DD184D" w:rsidRPr="003F7980" w:rsidRDefault="00DD184D" w:rsidP="00C61FF5">
      <w:pPr>
        <w:shd w:val="clear" w:color="auto" w:fill="FFFFFF"/>
        <w:ind w:left="460" w:firstLine="567"/>
        <w:jc w:val="center"/>
        <w:rPr>
          <w:noProof/>
          <w:sz w:val="56"/>
          <w:szCs w:val="72"/>
        </w:rPr>
      </w:pPr>
      <w:r>
        <w:rPr>
          <w:noProof/>
          <w:sz w:val="56"/>
          <w:szCs w:val="72"/>
        </w:rPr>
        <w:t xml:space="preserve">   </w:t>
      </w:r>
      <w:r w:rsidRPr="003F7980">
        <w:rPr>
          <w:noProof/>
          <w:sz w:val="56"/>
          <w:szCs w:val="72"/>
        </w:rPr>
        <w:t>Проект « Перелетные птицы»</w:t>
      </w:r>
    </w:p>
    <w:p w:rsidR="00DD184D" w:rsidRPr="003F7980" w:rsidRDefault="00DD184D" w:rsidP="00C61FF5">
      <w:pPr>
        <w:shd w:val="clear" w:color="auto" w:fill="FFFFFF"/>
        <w:ind w:left="460" w:firstLine="567"/>
        <w:jc w:val="center"/>
        <w:rPr>
          <w:b/>
          <w:noProof/>
          <w:sz w:val="28"/>
          <w:szCs w:val="28"/>
        </w:rPr>
      </w:pPr>
      <w:r w:rsidRPr="003F7980">
        <w:rPr>
          <w:b/>
          <w:noProof/>
          <w:sz w:val="28"/>
          <w:szCs w:val="28"/>
        </w:rPr>
        <w:t xml:space="preserve">Для детей </w:t>
      </w:r>
      <w:r>
        <w:rPr>
          <w:b/>
          <w:noProof/>
          <w:sz w:val="28"/>
          <w:szCs w:val="28"/>
        </w:rPr>
        <w:t>старшей</w:t>
      </w:r>
      <w:r w:rsidRPr="003F7980">
        <w:rPr>
          <w:b/>
          <w:noProof/>
          <w:sz w:val="28"/>
          <w:szCs w:val="28"/>
        </w:rPr>
        <w:t xml:space="preserve"> группы</w:t>
      </w:r>
    </w:p>
    <w:p w:rsidR="00DD184D" w:rsidRPr="003F7980" w:rsidRDefault="00DD184D" w:rsidP="00C61FF5">
      <w:pPr>
        <w:shd w:val="clear" w:color="auto" w:fill="FFFFFF"/>
        <w:ind w:left="460" w:firstLine="567"/>
        <w:jc w:val="center"/>
        <w:rPr>
          <w:b/>
          <w:noProof/>
          <w:sz w:val="28"/>
          <w:szCs w:val="28"/>
        </w:rPr>
      </w:pPr>
    </w:p>
    <w:p w:rsidR="00DD184D" w:rsidRPr="003F7980" w:rsidRDefault="00DD184D" w:rsidP="00C61FF5">
      <w:pPr>
        <w:shd w:val="clear" w:color="auto" w:fill="FFFFFF"/>
        <w:ind w:left="460" w:firstLine="567"/>
        <w:rPr>
          <w:b/>
          <w:noProof/>
          <w:sz w:val="28"/>
          <w:szCs w:val="28"/>
        </w:rPr>
      </w:pPr>
    </w:p>
    <w:p w:rsidR="00DD184D" w:rsidRPr="003F7980" w:rsidRDefault="00DD184D" w:rsidP="00C61FF5">
      <w:pPr>
        <w:shd w:val="clear" w:color="auto" w:fill="FFFFFF"/>
        <w:ind w:left="460" w:firstLine="567"/>
        <w:jc w:val="center"/>
        <w:rPr>
          <w:noProof/>
        </w:rPr>
      </w:pPr>
    </w:p>
    <w:p w:rsidR="00DD184D" w:rsidRPr="003F7980" w:rsidRDefault="00DD184D" w:rsidP="00C61FF5">
      <w:pPr>
        <w:shd w:val="clear" w:color="auto" w:fill="FFFFFF"/>
        <w:ind w:left="460" w:firstLine="567"/>
        <w:jc w:val="center"/>
        <w:rPr>
          <w:noProof/>
        </w:rPr>
      </w:pPr>
    </w:p>
    <w:p w:rsidR="00DD184D" w:rsidRPr="003F7980" w:rsidRDefault="00DD184D" w:rsidP="00C61FF5">
      <w:pPr>
        <w:shd w:val="clear" w:color="auto" w:fill="FFFFFF"/>
        <w:rPr>
          <w:noProof/>
        </w:rPr>
      </w:pPr>
      <w:r w:rsidRPr="00D57DC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YXmFWCnZvKA" style="width:447.75pt;height:303pt;visibility:visible">
            <v:imagedata r:id="rId5" o:title=""/>
          </v:shape>
        </w:pict>
      </w:r>
    </w:p>
    <w:p w:rsidR="00DD184D" w:rsidRPr="003F7980" w:rsidRDefault="00DD184D" w:rsidP="00C61FF5">
      <w:pPr>
        <w:shd w:val="clear" w:color="auto" w:fill="FFFFFF"/>
        <w:ind w:left="460" w:firstLine="567"/>
        <w:rPr>
          <w:noProof/>
        </w:rPr>
      </w:pPr>
    </w:p>
    <w:p w:rsidR="00DD184D" w:rsidRPr="003F7980" w:rsidRDefault="00DD184D" w:rsidP="00C61FF5">
      <w:pPr>
        <w:shd w:val="clear" w:color="auto" w:fill="FFFFFF"/>
        <w:ind w:left="460" w:firstLine="567"/>
        <w:jc w:val="center"/>
        <w:rPr>
          <w:noProof/>
        </w:rPr>
      </w:pPr>
      <w:r w:rsidRPr="003F7980">
        <w:rPr>
          <w:noProof/>
        </w:rPr>
        <w:t xml:space="preserve">                                           </w:t>
      </w:r>
    </w:p>
    <w:p w:rsidR="00DD184D" w:rsidRPr="003F7980" w:rsidRDefault="00DD184D" w:rsidP="00C61FF5">
      <w:pPr>
        <w:shd w:val="clear" w:color="auto" w:fill="FFFFFF"/>
        <w:ind w:left="460" w:firstLine="567"/>
        <w:jc w:val="right"/>
        <w:rPr>
          <w:noProof/>
        </w:rPr>
      </w:pPr>
      <w:r w:rsidRPr="003F7980">
        <w:rPr>
          <w:noProof/>
        </w:rPr>
        <w:t xml:space="preserve"> воспитатели: </w:t>
      </w:r>
    </w:p>
    <w:p w:rsidR="00DD184D" w:rsidRDefault="00DD184D" w:rsidP="00C61FF5">
      <w:pPr>
        <w:shd w:val="clear" w:color="auto" w:fill="FFFFFF"/>
        <w:ind w:left="460" w:firstLine="567"/>
        <w:jc w:val="right"/>
        <w:rPr>
          <w:noProof/>
        </w:rPr>
      </w:pPr>
      <w:r w:rsidRPr="003F7980">
        <w:rPr>
          <w:noProof/>
        </w:rPr>
        <w:t xml:space="preserve">Плотникова Наталья викторовна     </w:t>
      </w:r>
    </w:p>
    <w:p w:rsidR="00DD184D" w:rsidRPr="003F7980" w:rsidRDefault="00DD184D" w:rsidP="00C61FF5">
      <w:pPr>
        <w:shd w:val="clear" w:color="auto" w:fill="FFFFFF"/>
        <w:ind w:left="460" w:firstLine="567"/>
        <w:jc w:val="right"/>
        <w:rPr>
          <w:noProof/>
        </w:rPr>
      </w:pPr>
      <w:r>
        <w:rPr>
          <w:noProof/>
        </w:rPr>
        <w:t>Прудникова Татьяна Михайловна</w:t>
      </w:r>
      <w:r w:rsidRPr="003F7980">
        <w:rPr>
          <w:noProof/>
        </w:rPr>
        <w:t xml:space="preserve">                                               </w:t>
      </w:r>
    </w:p>
    <w:p w:rsidR="00DD184D" w:rsidRPr="003F7980" w:rsidRDefault="00DD184D" w:rsidP="00C61FF5">
      <w:pPr>
        <w:shd w:val="clear" w:color="auto" w:fill="FFFFFF"/>
        <w:ind w:left="460" w:firstLine="567"/>
        <w:jc w:val="right"/>
        <w:rPr>
          <w:noProof/>
        </w:rPr>
      </w:pPr>
    </w:p>
    <w:p w:rsidR="00DD184D" w:rsidRPr="003F7980" w:rsidRDefault="00DD184D" w:rsidP="00C61FF5">
      <w:pPr>
        <w:shd w:val="clear" w:color="auto" w:fill="FFFFFF"/>
        <w:ind w:left="460" w:firstLine="567"/>
        <w:jc w:val="right"/>
        <w:rPr>
          <w:noProof/>
        </w:rPr>
      </w:pPr>
    </w:p>
    <w:p w:rsidR="00DD184D" w:rsidRPr="003F7980" w:rsidRDefault="00DD184D" w:rsidP="00C61FF5">
      <w:pPr>
        <w:shd w:val="clear" w:color="auto" w:fill="FFFFFF"/>
        <w:ind w:left="460" w:firstLine="567"/>
        <w:jc w:val="right"/>
        <w:rPr>
          <w:noProof/>
        </w:rPr>
      </w:pPr>
    </w:p>
    <w:p w:rsidR="00DD184D" w:rsidRDefault="00DD184D" w:rsidP="00C61FF5">
      <w:pPr>
        <w:shd w:val="clear" w:color="auto" w:fill="FFFFFF"/>
        <w:ind w:left="460" w:firstLine="567"/>
        <w:jc w:val="right"/>
        <w:rPr>
          <w:noProof/>
        </w:rPr>
      </w:pPr>
    </w:p>
    <w:p w:rsidR="00DD184D" w:rsidRDefault="00DD184D" w:rsidP="00C61FF5">
      <w:pPr>
        <w:shd w:val="clear" w:color="auto" w:fill="FFFFFF"/>
        <w:ind w:left="460" w:firstLine="567"/>
        <w:jc w:val="right"/>
        <w:rPr>
          <w:noProof/>
        </w:rPr>
      </w:pPr>
    </w:p>
    <w:p w:rsidR="00DD184D" w:rsidRPr="003F7980" w:rsidRDefault="00DD184D" w:rsidP="00C61FF5">
      <w:pPr>
        <w:shd w:val="clear" w:color="auto" w:fill="FFFFFF"/>
        <w:ind w:left="460" w:firstLine="567"/>
        <w:jc w:val="right"/>
        <w:rPr>
          <w:noProof/>
        </w:rPr>
      </w:pPr>
    </w:p>
    <w:p w:rsidR="00DD184D" w:rsidRPr="003F7980" w:rsidRDefault="00DD184D" w:rsidP="00C61FF5">
      <w:pPr>
        <w:shd w:val="clear" w:color="auto" w:fill="FFFFFF"/>
        <w:ind w:left="460" w:firstLine="567"/>
        <w:jc w:val="right"/>
        <w:rPr>
          <w:noProof/>
        </w:rPr>
      </w:pPr>
    </w:p>
    <w:p w:rsidR="00DD184D" w:rsidRPr="003F7980" w:rsidRDefault="00DD184D" w:rsidP="00C61FF5">
      <w:pPr>
        <w:shd w:val="clear" w:color="auto" w:fill="FFFFFF"/>
        <w:rPr>
          <w:noProof/>
        </w:rPr>
      </w:pPr>
    </w:p>
    <w:p w:rsidR="00DD184D" w:rsidRPr="003F7980" w:rsidRDefault="00DD184D" w:rsidP="00C61FF5">
      <w:pPr>
        <w:shd w:val="clear" w:color="auto" w:fill="FFFFFF"/>
        <w:ind w:left="460" w:firstLine="567"/>
        <w:jc w:val="center"/>
        <w:rPr>
          <w:noProof/>
        </w:rPr>
      </w:pPr>
      <w:r w:rsidRPr="003F7980">
        <w:rPr>
          <w:noProof/>
        </w:rPr>
        <w:t>Барабинск, 201</w:t>
      </w:r>
      <w:r>
        <w:rPr>
          <w:noProof/>
        </w:rPr>
        <w:t>9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b/>
          <w:color w:val="000000"/>
        </w:rPr>
        <w:t>Актуальность:</w:t>
      </w:r>
      <w:r w:rsidRPr="003F7980">
        <w:rPr>
          <w:color w:val="000000"/>
        </w:rPr>
        <w:br/>
        <w:t>В современном мире, когда вопросы экологии очень значимы, проблема экологического воспитания подрастающего поколения является одной из наиболее важных. Становление человека, происходит как раз в период дошкольного детства, формирование основ экологической культуры. Поэтому очень важно разбудить в детях интерес к живой природе, воспитывать любовь к птицам, животным и растениям.</w:t>
      </w:r>
      <w:r w:rsidRPr="003F7980">
        <w:rPr>
          <w:color w:val="000000"/>
        </w:rPr>
        <w:br/>
        <w:t>Во время пребывания ребенка в дошкольном учреждении выявилось, что у детей недостаточно развиты знания о птицах. Дети зачастую путают зимующих и перелётных птиц. Также не все дети стремятся к бережному, и заботливому отношению к пернатым. Именно по этим причинам, мы решили реализовать проект «Перелетные птицы»! Это позволит расширить и углубить знания детей о зимующих и перелетных птицах нашего края, послужит формированию бережного отношения к птицам, осознанию того, что необходимо ухаживать за пернатыми. В совместной работе с родителями мы должны повышать экологическое сознание ребёнка, стимулируя его интерес к помощи пернатым друзьям, тем самым побуждая чувства ребёнка. Очень важно, чтобы ребёнок мог оценить поведение человека в природе, высказать своё суждение по этой проблеме.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b/>
          <w:color w:val="000000"/>
        </w:rPr>
        <w:t>Проблема:</w:t>
      </w:r>
      <w:r w:rsidRPr="003F7980">
        <w:rPr>
          <w:color w:val="000000"/>
        </w:rPr>
        <w:t xml:space="preserve"> Дети данного возраста имеют недостаточные представления о перелетных птицах, их роли в жизни людей и о том, как человек заботится о них; а также о их умении самостоятельно добывать пищу и строить гнезда, о причинах перелета в другие края. Словарный запас дошкольников очень мал, дети используют в речи мало глаголов, существительных и  прилагательных. Поэтому нами было принято решение реализовать проект на данную тему. Необходимы дополнительные занятия по различным областям в сравнении перелетных и зимующих птиц. Следует пополнить знания детей по теме проекта и привлечь к нему родителей. 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b/>
          <w:color w:val="111111"/>
        </w:rPr>
        <w:t>Возраст участников </w:t>
      </w:r>
      <w:r w:rsidRPr="003F7980">
        <w:rPr>
          <w:b/>
          <w:bCs/>
          <w:color w:val="111111"/>
        </w:rPr>
        <w:t>проекта</w:t>
      </w:r>
      <w:r w:rsidRPr="003F7980">
        <w:rPr>
          <w:b/>
          <w:color w:val="111111"/>
        </w:rPr>
        <w:t xml:space="preserve">: </w:t>
      </w:r>
      <w:r w:rsidRPr="003F7980">
        <w:rPr>
          <w:color w:val="111111"/>
        </w:rPr>
        <w:t>дети с</w:t>
      </w:r>
      <w:r>
        <w:rPr>
          <w:color w:val="111111"/>
        </w:rPr>
        <w:t>таршей</w:t>
      </w:r>
      <w:r w:rsidRPr="003F7980">
        <w:rPr>
          <w:color w:val="111111"/>
        </w:rPr>
        <w:t xml:space="preserve"> группы </w:t>
      </w:r>
      <w:r>
        <w:rPr>
          <w:color w:val="111111"/>
        </w:rPr>
        <w:t>5-6</w:t>
      </w:r>
      <w:r w:rsidRPr="003F7980">
        <w:rPr>
          <w:color w:val="111111"/>
        </w:rPr>
        <w:t xml:space="preserve"> лет.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b/>
          <w:color w:val="111111"/>
        </w:rPr>
        <w:t>Участники проекта:</w:t>
      </w:r>
      <w:r w:rsidRPr="003F7980">
        <w:rPr>
          <w:color w:val="111111"/>
        </w:rPr>
        <w:t xml:space="preserve"> </w:t>
      </w:r>
      <w:r>
        <w:rPr>
          <w:color w:val="111111"/>
        </w:rPr>
        <w:t>д</w:t>
      </w:r>
      <w:r w:rsidRPr="003F7980">
        <w:rPr>
          <w:color w:val="111111"/>
        </w:rPr>
        <w:t>ети средней группы, воспитатели, родители.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b/>
          <w:color w:val="111111"/>
        </w:rPr>
        <w:t>Срок реализации:</w:t>
      </w:r>
      <w:r w:rsidRPr="003F7980">
        <w:rPr>
          <w:color w:val="111111"/>
        </w:rPr>
        <w:t xml:space="preserve"> с 01.</w:t>
      </w:r>
      <w:r>
        <w:rPr>
          <w:color w:val="111111"/>
        </w:rPr>
        <w:t>11</w:t>
      </w:r>
      <w:r w:rsidRPr="003F7980">
        <w:rPr>
          <w:color w:val="111111"/>
        </w:rPr>
        <w:t>.201</w:t>
      </w:r>
      <w:r>
        <w:rPr>
          <w:color w:val="111111"/>
        </w:rPr>
        <w:t>9</w:t>
      </w:r>
      <w:r w:rsidRPr="003F7980">
        <w:rPr>
          <w:color w:val="111111"/>
        </w:rPr>
        <w:t xml:space="preserve"> - </w:t>
      </w:r>
      <w:r>
        <w:rPr>
          <w:color w:val="111111"/>
        </w:rPr>
        <w:t>25</w:t>
      </w:r>
      <w:r w:rsidRPr="003F7980">
        <w:rPr>
          <w:color w:val="111111"/>
        </w:rPr>
        <w:t>.</w:t>
      </w:r>
      <w:r>
        <w:rPr>
          <w:color w:val="111111"/>
        </w:rPr>
        <w:t>12</w:t>
      </w:r>
      <w:r w:rsidRPr="003F7980">
        <w:rPr>
          <w:color w:val="111111"/>
        </w:rPr>
        <w:t>.201</w:t>
      </w:r>
      <w:r>
        <w:rPr>
          <w:color w:val="111111"/>
        </w:rPr>
        <w:t>9</w:t>
      </w:r>
      <w:r w:rsidRPr="003F7980">
        <w:rPr>
          <w:color w:val="111111"/>
        </w:rPr>
        <w:t>г.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b/>
          <w:color w:val="111111"/>
        </w:rPr>
        <w:t xml:space="preserve">Тип </w:t>
      </w:r>
      <w:r w:rsidRPr="003F7980">
        <w:rPr>
          <w:b/>
          <w:bCs/>
          <w:color w:val="111111"/>
        </w:rPr>
        <w:t>проекта</w:t>
      </w:r>
      <w:r w:rsidRPr="003F7980">
        <w:rPr>
          <w:color w:val="111111"/>
        </w:rPr>
        <w:t>: информационно – исследовательский, </w:t>
      </w:r>
      <w:r w:rsidRPr="003F7980">
        <w:rPr>
          <w:bCs/>
          <w:color w:val="111111"/>
        </w:rPr>
        <w:t>групповой</w:t>
      </w:r>
      <w:r w:rsidRPr="003F7980">
        <w:rPr>
          <w:color w:val="111111"/>
        </w:rPr>
        <w:t>, творческий.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b/>
          <w:color w:val="111111"/>
        </w:rPr>
        <w:t>Цель</w:t>
      </w:r>
      <w:r w:rsidRPr="003F7980">
        <w:rPr>
          <w:color w:val="111111"/>
        </w:rPr>
        <w:t>: расширение и углубление представлений детей о </w:t>
      </w:r>
      <w:r w:rsidRPr="003F7980">
        <w:rPr>
          <w:bCs/>
          <w:color w:val="111111"/>
        </w:rPr>
        <w:t>перелетных птицах</w:t>
      </w:r>
      <w:r w:rsidRPr="003F7980">
        <w:rPr>
          <w:color w:val="111111"/>
        </w:rPr>
        <w:t>, формирование бережного и заботливого отношения к ним.</w:t>
      </w:r>
    </w:p>
    <w:p w:rsidR="00DD184D" w:rsidRPr="003F7980" w:rsidRDefault="00DD184D" w:rsidP="00C61FF5">
      <w:pPr>
        <w:ind w:left="460" w:firstLine="567"/>
        <w:rPr>
          <w:b/>
          <w:color w:val="111111"/>
        </w:rPr>
      </w:pPr>
      <w:r w:rsidRPr="003F7980">
        <w:rPr>
          <w:b/>
          <w:color w:val="111111"/>
        </w:rPr>
        <w:t>Задачи:</w:t>
      </w:r>
    </w:p>
    <w:p w:rsidR="00DD184D" w:rsidRPr="003F7980" w:rsidRDefault="00DD184D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>1. Привлечь родителей к совместной деятельности.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2. Уточнить внешние признаки </w:t>
      </w:r>
      <w:r w:rsidRPr="003F7980">
        <w:rPr>
          <w:bCs/>
          <w:color w:val="111111"/>
        </w:rPr>
        <w:t>птиц</w:t>
      </w:r>
      <w:r w:rsidRPr="003F7980">
        <w:rPr>
          <w:color w:val="111111"/>
        </w:rPr>
        <w:t>, особенности внешнего строения, позволяющие пернатым летать.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3. Выявить уровень знаний дошкольников о </w:t>
      </w:r>
      <w:r w:rsidRPr="003F7980">
        <w:rPr>
          <w:bCs/>
          <w:color w:val="111111"/>
        </w:rPr>
        <w:t>перелетных птицах</w:t>
      </w:r>
      <w:r w:rsidRPr="003F7980">
        <w:rPr>
          <w:color w:val="111111"/>
        </w:rPr>
        <w:t>, условиях их обитания, роли человека в жизни </w:t>
      </w:r>
      <w:r w:rsidRPr="003F7980">
        <w:rPr>
          <w:bCs/>
          <w:color w:val="111111"/>
        </w:rPr>
        <w:t>птиц</w:t>
      </w:r>
      <w:r w:rsidRPr="003F7980">
        <w:rPr>
          <w:color w:val="111111"/>
        </w:rPr>
        <w:t>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4. Познакомить с удивительными загадками и тайнами из жизни </w:t>
      </w:r>
      <w:r w:rsidRPr="003F7980">
        <w:rPr>
          <w:bCs/>
          <w:color w:val="111111"/>
        </w:rPr>
        <w:t>птиц</w:t>
      </w:r>
      <w:r w:rsidRPr="003F7980">
        <w:rPr>
          <w:color w:val="111111"/>
        </w:rPr>
        <w:t>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5. Формировать в детях желание заботиться о </w:t>
      </w:r>
      <w:r w:rsidRPr="003F7980">
        <w:rPr>
          <w:bCs/>
          <w:color w:val="111111"/>
        </w:rPr>
        <w:t>птицах</w:t>
      </w:r>
      <w:r w:rsidRPr="003F7980">
        <w:rPr>
          <w:color w:val="111111"/>
        </w:rPr>
        <w:t>.</w:t>
      </w:r>
      <w:r w:rsidRPr="003F7980">
        <w:rPr>
          <w:color w:val="111111"/>
        </w:rPr>
        <w:tab/>
      </w: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b/>
          <w:color w:val="111111"/>
        </w:rPr>
      </w:pPr>
      <w:r w:rsidRPr="003F7980">
        <w:rPr>
          <w:b/>
          <w:color w:val="111111"/>
        </w:rPr>
        <w:t>Ожидаемые результаты: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1. В ходе реализации </w:t>
      </w:r>
      <w:r w:rsidRPr="003F7980">
        <w:rPr>
          <w:bCs/>
          <w:color w:val="111111"/>
        </w:rPr>
        <w:t>проекта</w:t>
      </w:r>
      <w:r w:rsidRPr="003F7980">
        <w:rPr>
          <w:color w:val="111111"/>
        </w:rPr>
        <w:t> расширять знания детей о </w:t>
      </w:r>
      <w:r w:rsidRPr="003F7980">
        <w:rPr>
          <w:bCs/>
          <w:color w:val="111111"/>
        </w:rPr>
        <w:t>птицах родного края</w:t>
      </w:r>
      <w:r w:rsidRPr="003F7980">
        <w:rPr>
          <w:color w:val="111111"/>
        </w:rPr>
        <w:t>, их особенностях и значении в  жизни человека и природы.</w:t>
      </w:r>
    </w:p>
    <w:p w:rsidR="00DD184D" w:rsidRPr="003F7980" w:rsidRDefault="00DD184D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>2. Повысить экологическую грамотность детей средней группы.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3. Пополнить методическим и дидактическим материалом базу экологического содержания </w:t>
      </w:r>
      <w:r w:rsidRPr="003F7980">
        <w:rPr>
          <w:bCs/>
          <w:color w:val="111111"/>
        </w:rPr>
        <w:t>группы </w:t>
      </w:r>
      <w:r w:rsidRPr="003F7980">
        <w:rPr>
          <w:color w:val="111111"/>
        </w:rPr>
        <w:t>(конспекты занятий, дидактические игры, художественная и методическая литература, аудио видеозаписи о </w:t>
      </w:r>
      <w:r w:rsidRPr="003F7980">
        <w:rPr>
          <w:bCs/>
          <w:color w:val="111111"/>
        </w:rPr>
        <w:t>птицах</w:t>
      </w:r>
      <w:r w:rsidRPr="003F7980">
        <w:rPr>
          <w:color w:val="111111"/>
        </w:rPr>
        <w:t>).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4. Эмоционально-доброжелательное, гуманное отношение дошкольников к </w:t>
      </w:r>
      <w:r w:rsidRPr="003F7980">
        <w:rPr>
          <w:bCs/>
          <w:color w:val="111111"/>
        </w:rPr>
        <w:t>птицам</w:t>
      </w:r>
      <w:r w:rsidRPr="003F7980">
        <w:rPr>
          <w:color w:val="111111"/>
        </w:rPr>
        <w:t xml:space="preserve"> родного края.</w:t>
      </w:r>
    </w:p>
    <w:p w:rsidR="00DD184D" w:rsidRDefault="00DD184D" w:rsidP="00C61FF5">
      <w:pPr>
        <w:ind w:left="460" w:firstLine="567"/>
        <w:rPr>
          <w:color w:val="111111"/>
        </w:rPr>
      </w:pPr>
      <w:r w:rsidRPr="003F7980">
        <w:rPr>
          <w:b/>
          <w:color w:val="111111"/>
        </w:rPr>
        <w:t>Условия реализации:</w:t>
      </w:r>
      <w:r w:rsidRPr="003F7980">
        <w:rPr>
          <w:color w:val="111111"/>
        </w:rPr>
        <w:t xml:space="preserve"> проработать весь материала по теме </w:t>
      </w:r>
      <w:r w:rsidRPr="003F7980">
        <w:rPr>
          <w:iCs/>
          <w:color w:val="111111"/>
          <w:bdr w:val="none" w:sz="0" w:space="0" w:color="auto" w:frame="1"/>
        </w:rPr>
        <w:t>«</w:t>
      </w:r>
      <w:r w:rsidRPr="003F7980">
        <w:rPr>
          <w:bCs/>
          <w:iCs/>
          <w:color w:val="111111"/>
        </w:rPr>
        <w:t>Перелетные птицы</w:t>
      </w:r>
      <w:r w:rsidRPr="003F7980">
        <w:rPr>
          <w:iCs/>
          <w:color w:val="111111"/>
          <w:bdr w:val="none" w:sz="0" w:space="0" w:color="auto" w:frame="1"/>
        </w:rPr>
        <w:t>»</w:t>
      </w:r>
      <w:r w:rsidRPr="003F7980">
        <w:rPr>
          <w:color w:val="111111"/>
        </w:rPr>
        <w:t>, изучение методической литературы, подбор произведений про птиц по программе, пополнение развивающей </w:t>
      </w:r>
      <w:r w:rsidRPr="003F7980">
        <w:rPr>
          <w:bCs/>
          <w:color w:val="111111"/>
        </w:rPr>
        <w:t>среды в средней группе</w:t>
      </w:r>
      <w:r w:rsidRPr="003F7980">
        <w:rPr>
          <w:color w:val="111111"/>
        </w:rPr>
        <w:t>. В создании развивающей </w:t>
      </w:r>
      <w:r w:rsidRPr="003F7980">
        <w:rPr>
          <w:bCs/>
          <w:color w:val="111111"/>
        </w:rPr>
        <w:t>среды</w:t>
      </w:r>
      <w:r w:rsidRPr="003F7980">
        <w:rPr>
          <w:color w:val="111111"/>
        </w:rPr>
        <w:t> принимают участие воспитатели, дети и их родители, благодаря чему все участники заинтересованы в результате проекта «Перелетные птицы».</w:t>
      </w:r>
    </w:p>
    <w:p w:rsidR="00DD184D" w:rsidRDefault="00DD184D" w:rsidP="00C61FF5">
      <w:pPr>
        <w:ind w:left="460" w:firstLine="567"/>
        <w:rPr>
          <w:color w:val="111111"/>
        </w:rPr>
      </w:pPr>
      <w:r>
        <w:rPr>
          <w:b/>
          <w:color w:val="111111"/>
        </w:rPr>
        <w:t>Инновацион</w:t>
      </w:r>
      <w:r w:rsidRPr="00572DC6">
        <w:rPr>
          <w:b/>
          <w:color w:val="111111"/>
        </w:rPr>
        <w:t xml:space="preserve">ность: </w:t>
      </w:r>
      <w:r w:rsidRPr="00572DC6">
        <w:rPr>
          <w:color w:val="111111"/>
        </w:rPr>
        <w:t>заключается в использовании информационных компь</w:t>
      </w:r>
      <w:r>
        <w:rPr>
          <w:color w:val="111111"/>
        </w:rPr>
        <w:t>ютерных технологий (в виде</w:t>
      </w:r>
      <w:r w:rsidRPr="00572DC6">
        <w:rPr>
          <w:color w:val="111111"/>
        </w:rPr>
        <w:t xml:space="preserve"> презентаций</w:t>
      </w:r>
      <w:r>
        <w:rPr>
          <w:color w:val="111111"/>
        </w:rPr>
        <w:t xml:space="preserve"> и видеофильмов</w:t>
      </w:r>
      <w:r w:rsidRPr="00572DC6">
        <w:rPr>
          <w:color w:val="111111"/>
        </w:rPr>
        <w:t xml:space="preserve">). </w:t>
      </w:r>
      <w:r>
        <w:rPr>
          <w:color w:val="111111"/>
        </w:rPr>
        <w:t>Особое воздействие на эффективность процесса воспитания дошкольников, оказывает включенность детей и родителей в проектную деятельность</w:t>
      </w:r>
      <w:r w:rsidRPr="00572DC6">
        <w:rPr>
          <w:color w:val="111111"/>
        </w:rPr>
        <w:t xml:space="preserve">. </w:t>
      </w:r>
      <w:r>
        <w:rPr>
          <w:color w:val="111111"/>
        </w:rPr>
        <w:t>Компьютерное обеспечение познавательного процесса, новые увлекательные средства, позволяют без труда обеспечить эту включенность.</w:t>
      </w:r>
      <w:r w:rsidRPr="00572DC6">
        <w:rPr>
          <w:color w:val="111111"/>
        </w:rPr>
        <w:t xml:space="preserve"> </w:t>
      </w:r>
      <w:r>
        <w:rPr>
          <w:color w:val="111111"/>
        </w:rPr>
        <w:t>Некоторые аспекты данного проекта дают возможность</w:t>
      </w:r>
      <w:r w:rsidRPr="00572DC6">
        <w:rPr>
          <w:color w:val="111111"/>
        </w:rPr>
        <w:t xml:space="preserve"> детям и родителям заниматься любимым делом и одновременно расши</w:t>
      </w:r>
      <w:r>
        <w:rPr>
          <w:color w:val="111111"/>
        </w:rPr>
        <w:t>рять знания о перелетных птицах (просмотр видеофильма о птицах).</w:t>
      </w:r>
    </w:p>
    <w:p w:rsidR="00DD184D" w:rsidRDefault="00DD184D" w:rsidP="00C61FF5">
      <w:pPr>
        <w:ind w:left="460" w:firstLine="567"/>
        <w:rPr>
          <w:color w:val="111111"/>
        </w:rPr>
      </w:pPr>
      <w:r w:rsidRPr="00802C40">
        <w:rPr>
          <w:b/>
          <w:color w:val="111111"/>
        </w:rPr>
        <w:t>Механизмы реализации целей и задач проекта:</w:t>
      </w:r>
      <w:r w:rsidRPr="00802C40">
        <w:rPr>
          <w:color w:val="111111"/>
        </w:rPr>
        <w:t xml:space="preserve"> мероприятия проводятся в системе совместной организованной деятельности в виде непосредственной образовательной деятельности, </w:t>
      </w:r>
      <w:r>
        <w:rPr>
          <w:color w:val="111111"/>
        </w:rPr>
        <w:t>познавательного чтения, бесед, наблюдений</w:t>
      </w:r>
      <w:r w:rsidRPr="00802C40">
        <w:rPr>
          <w:color w:val="111111"/>
        </w:rPr>
        <w:t xml:space="preserve">, подвижных, дидактических игр, </w:t>
      </w:r>
      <w:r>
        <w:rPr>
          <w:color w:val="111111"/>
        </w:rPr>
        <w:t>сюжетно – ролевых игр, пальчиковых игр.</w:t>
      </w:r>
    </w:p>
    <w:p w:rsidR="00DD184D" w:rsidRDefault="00DD184D" w:rsidP="00C61FF5">
      <w:pPr>
        <w:ind w:left="460" w:firstLine="567"/>
        <w:rPr>
          <w:b/>
          <w:color w:val="111111"/>
        </w:rPr>
      </w:pPr>
    </w:p>
    <w:p w:rsidR="00DD184D" w:rsidRPr="003F7980" w:rsidRDefault="00DD184D" w:rsidP="00C61FF5">
      <w:pPr>
        <w:ind w:left="460" w:firstLine="567"/>
        <w:rPr>
          <w:b/>
          <w:color w:val="111111"/>
        </w:rPr>
      </w:pPr>
      <w:r w:rsidRPr="003F7980">
        <w:rPr>
          <w:b/>
          <w:color w:val="111111"/>
        </w:rPr>
        <w:t>ЭТАПЫ ПРОЕКТА</w:t>
      </w: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iCs/>
          <w:color w:val="111111"/>
          <w:bdr w:val="none" w:sz="0" w:space="0" w:color="auto" w:frame="1"/>
        </w:rPr>
      </w:pPr>
      <w:r w:rsidRPr="003F7980">
        <w:rPr>
          <w:b/>
          <w:color w:val="111111"/>
        </w:rPr>
        <w:t xml:space="preserve">Подготовительный </w:t>
      </w:r>
    </w:p>
    <w:p w:rsidR="00DD184D" w:rsidRPr="003F7980" w:rsidRDefault="00DD184D" w:rsidP="00C61FF5">
      <w:pPr>
        <w:ind w:left="460" w:firstLine="567"/>
        <w:rPr>
          <w:b/>
          <w:color w:val="111111"/>
        </w:rPr>
      </w:pPr>
      <w:r w:rsidRPr="003F7980">
        <w:rPr>
          <w:b/>
          <w:bCs/>
        </w:rPr>
        <w:t>Цель:</w:t>
      </w:r>
      <w:r w:rsidRPr="003F7980">
        <w:t> </w:t>
      </w:r>
      <w:r w:rsidRPr="003F7980">
        <w:rPr>
          <w:shd w:val="clear" w:color="auto" w:fill="FFFFFF"/>
        </w:rPr>
        <w:t>Актуализировать имеющийся методический потенциал воспитателя, конкретизировать параметры развивающей среды необходимой для обогащения познавательного опыта детей.</w:t>
      </w:r>
    </w:p>
    <w:p w:rsidR="00DD184D" w:rsidRPr="003F7980" w:rsidRDefault="00DD184D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>1. Обсуждение цели, задачи с детьми и родителями.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2. Создание необходимых условий для реализации </w:t>
      </w:r>
      <w:r w:rsidRPr="003F7980">
        <w:rPr>
          <w:bCs/>
          <w:color w:val="111111"/>
        </w:rPr>
        <w:t>проекта</w:t>
      </w:r>
      <w:r w:rsidRPr="003F7980">
        <w:rPr>
          <w:color w:val="111111"/>
        </w:rPr>
        <w:t>.</w:t>
      </w: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  <w:r w:rsidRPr="00E03438">
        <w:rPr>
          <w:noProof/>
          <w:color w:val="111111"/>
        </w:rPr>
        <w:pict>
          <v:shape id="Рисунок 2" o:spid="_x0000_i1026" type="#_x0000_t75" alt="IMG_20180514_145657" style="width:171.75pt;height:195.75pt;visibility:visible">
            <v:imagedata r:id="rId6" o:title=""/>
          </v:shape>
        </w:pict>
      </w: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3. Перспективное планирование </w:t>
      </w:r>
      <w:r w:rsidRPr="003F7980">
        <w:rPr>
          <w:bCs/>
          <w:color w:val="111111"/>
        </w:rPr>
        <w:t>проекта</w:t>
      </w:r>
      <w:r w:rsidRPr="003F7980">
        <w:rPr>
          <w:color w:val="111111"/>
        </w:rPr>
        <w:t>.</w:t>
      </w:r>
    </w:p>
    <w:p w:rsidR="00DD184D" w:rsidRPr="003F7980" w:rsidRDefault="00DD184D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>4. Разработка и накопление методических материалов по проблеме.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5. Изготовление масок – ободков </w:t>
      </w:r>
      <w:r w:rsidRPr="003F7980">
        <w:rPr>
          <w:iCs/>
          <w:color w:val="111111"/>
          <w:bdr w:val="none" w:sz="0" w:space="0" w:color="auto" w:frame="1"/>
        </w:rPr>
        <w:t>«</w:t>
      </w:r>
      <w:r w:rsidRPr="003F7980">
        <w:rPr>
          <w:bCs/>
          <w:iCs/>
          <w:color w:val="111111"/>
        </w:rPr>
        <w:t>Птицы</w:t>
      </w:r>
      <w:r w:rsidRPr="003F7980">
        <w:rPr>
          <w:iCs/>
          <w:color w:val="111111"/>
          <w:bdr w:val="none" w:sz="0" w:space="0" w:color="auto" w:frame="1"/>
        </w:rPr>
        <w:t>»</w:t>
      </w:r>
      <w:r w:rsidRPr="003F7980">
        <w:rPr>
          <w:color w:val="111111"/>
        </w:rPr>
        <w:t>.</w:t>
      </w: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jc w:val="center"/>
        <w:rPr>
          <w:color w:val="111111"/>
        </w:rPr>
      </w:pPr>
      <w:r w:rsidRPr="00E03438">
        <w:rPr>
          <w:noProof/>
          <w:color w:val="111111"/>
        </w:rPr>
        <w:pict>
          <v:shape id="Рисунок 3" o:spid="_x0000_i1027" type="#_x0000_t75" alt="IMG_20180516_122414" style="width:190.5pt;height:2in;visibility:visible">
            <v:imagedata r:id="rId7" o:title=""/>
          </v:shape>
        </w:pict>
      </w: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6. Ежедневные наблюдения за </w:t>
      </w:r>
      <w:r w:rsidRPr="003F7980">
        <w:rPr>
          <w:bCs/>
          <w:color w:val="111111"/>
        </w:rPr>
        <w:t>птицами на территории детского сада</w:t>
      </w:r>
      <w:r w:rsidRPr="003F7980">
        <w:rPr>
          <w:color w:val="111111"/>
        </w:rPr>
        <w:t>.</w:t>
      </w: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  <w:r w:rsidRPr="00E03438">
        <w:rPr>
          <w:noProof/>
          <w:color w:val="111111"/>
        </w:rPr>
        <w:pict>
          <v:shape id="Рисунок 4" o:spid="_x0000_i1028" type="#_x0000_t75" alt="IMG_20180514_110110" style="width:180pt;height:136.5pt;visibility:visible">
            <v:imagedata r:id="rId8" o:title=""/>
          </v:shape>
        </w:pict>
      </w:r>
      <w:r w:rsidRPr="003F7980">
        <w:rPr>
          <w:color w:val="111111"/>
        </w:rPr>
        <w:t xml:space="preserve">  </w:t>
      </w:r>
      <w:r w:rsidRPr="00E03438">
        <w:rPr>
          <w:noProof/>
          <w:color w:val="111111"/>
        </w:rPr>
        <w:pict>
          <v:shape id="Рисунок 5" o:spid="_x0000_i1029" type="#_x0000_t75" alt="IMG_20180514_110144" style="width:182.25pt;height:136.5pt;visibility:visible">
            <v:imagedata r:id="rId9" o:title=""/>
          </v:shape>
        </w:pict>
      </w: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</w:pPr>
      <w:r w:rsidRPr="003F7980">
        <w:rPr>
          <w:b/>
          <w:bCs/>
        </w:rPr>
        <w:t xml:space="preserve"> Формы работы:</w:t>
      </w:r>
    </w:p>
    <w:p w:rsidR="00DD184D" w:rsidRPr="003F7980" w:rsidRDefault="00DD184D" w:rsidP="00C61FF5">
      <w:pPr>
        <w:ind w:left="460" w:firstLine="567"/>
        <w:jc w:val="both"/>
        <w:rPr>
          <w:color w:val="111111"/>
        </w:rPr>
      </w:pPr>
      <w:r w:rsidRPr="003F7980">
        <w:t>И</w:t>
      </w:r>
      <w:r w:rsidRPr="003F7980">
        <w:rPr>
          <w:color w:val="111111"/>
        </w:rPr>
        <w:t>нтегрированные занятия;</w:t>
      </w:r>
    </w:p>
    <w:p w:rsidR="00DD184D" w:rsidRPr="003F7980" w:rsidRDefault="00DD184D" w:rsidP="00C61FF5">
      <w:pPr>
        <w:ind w:left="460" w:firstLine="567"/>
        <w:jc w:val="both"/>
      </w:pPr>
      <w:r w:rsidRPr="003F7980">
        <w:rPr>
          <w:shd w:val="clear" w:color="auto" w:fill="FFFFFF"/>
        </w:rPr>
        <w:t>беседы;</w:t>
      </w:r>
      <w:r w:rsidRPr="003F7980">
        <w:t xml:space="preserve"> </w:t>
      </w:r>
    </w:p>
    <w:p w:rsidR="00DD184D" w:rsidRPr="003F7980" w:rsidRDefault="00DD184D" w:rsidP="00C61FF5">
      <w:pPr>
        <w:ind w:left="460" w:firstLine="567"/>
        <w:jc w:val="both"/>
      </w:pPr>
      <w:r w:rsidRPr="003F7980">
        <w:rPr>
          <w:shd w:val="clear" w:color="auto" w:fill="FFFFFF"/>
        </w:rPr>
        <w:t>игры;</w:t>
      </w:r>
      <w:r w:rsidRPr="003F7980">
        <w:t xml:space="preserve"> </w:t>
      </w:r>
    </w:p>
    <w:p w:rsidR="00DD184D" w:rsidRPr="003F7980" w:rsidRDefault="00DD184D" w:rsidP="00C61FF5">
      <w:pPr>
        <w:ind w:left="460" w:firstLine="567"/>
        <w:jc w:val="both"/>
        <w:rPr>
          <w:shd w:val="clear" w:color="auto" w:fill="FFFFFF"/>
        </w:rPr>
      </w:pPr>
      <w:r w:rsidRPr="003F7980">
        <w:rPr>
          <w:shd w:val="clear" w:color="auto" w:fill="FFFFFF"/>
        </w:rPr>
        <w:t xml:space="preserve">продуктивная деятельность детей; </w:t>
      </w:r>
    </w:p>
    <w:p w:rsidR="00DD184D" w:rsidRPr="003F7980" w:rsidRDefault="00DD184D" w:rsidP="00C61FF5">
      <w:pPr>
        <w:ind w:left="460" w:firstLine="567"/>
        <w:jc w:val="both"/>
        <w:rPr>
          <w:shd w:val="clear" w:color="auto" w:fill="FFFFFF"/>
        </w:rPr>
      </w:pPr>
      <w:r w:rsidRPr="003F7980">
        <w:rPr>
          <w:shd w:val="clear" w:color="auto" w:fill="FFFFFF"/>
        </w:rPr>
        <w:t xml:space="preserve">выставки творческих работ; </w:t>
      </w:r>
    </w:p>
    <w:p w:rsidR="00DD184D" w:rsidRPr="003F7980" w:rsidRDefault="00DD184D" w:rsidP="00C61FF5">
      <w:pPr>
        <w:ind w:left="460" w:firstLine="567"/>
        <w:jc w:val="both"/>
        <w:rPr>
          <w:shd w:val="clear" w:color="auto" w:fill="FFFFFF"/>
        </w:rPr>
      </w:pPr>
      <w:r w:rsidRPr="003F7980">
        <w:rPr>
          <w:shd w:val="clear" w:color="auto" w:fill="FFFFFF"/>
        </w:rPr>
        <w:t xml:space="preserve">просмотр мультфильмов, видео – роликов про птиц; </w:t>
      </w:r>
    </w:p>
    <w:p w:rsidR="00DD184D" w:rsidRPr="003F7980" w:rsidRDefault="00DD184D" w:rsidP="00C61FF5">
      <w:pPr>
        <w:ind w:left="460" w:firstLine="567"/>
        <w:jc w:val="both"/>
        <w:rPr>
          <w:shd w:val="clear" w:color="auto" w:fill="FFFFFF"/>
        </w:rPr>
      </w:pPr>
      <w:r w:rsidRPr="003F7980">
        <w:rPr>
          <w:shd w:val="clear" w:color="auto" w:fill="FFFFFF"/>
        </w:rPr>
        <w:t xml:space="preserve">прослушивание музыкальных произведений; </w:t>
      </w:r>
    </w:p>
    <w:p w:rsidR="00DD184D" w:rsidRPr="003F7980" w:rsidRDefault="00DD184D" w:rsidP="00C61FF5">
      <w:pPr>
        <w:ind w:left="460" w:firstLine="567"/>
        <w:jc w:val="both"/>
        <w:rPr>
          <w:shd w:val="clear" w:color="auto" w:fill="FFFFFF"/>
        </w:rPr>
      </w:pPr>
      <w:r w:rsidRPr="003F7980">
        <w:rPr>
          <w:shd w:val="clear" w:color="auto" w:fill="FFFFFF"/>
        </w:rPr>
        <w:t xml:space="preserve">консультации для родителей; </w:t>
      </w:r>
    </w:p>
    <w:p w:rsidR="00DD184D" w:rsidRPr="003F7980" w:rsidRDefault="00DD184D" w:rsidP="00C61FF5">
      <w:pPr>
        <w:ind w:left="460" w:firstLine="567"/>
        <w:jc w:val="both"/>
        <w:rPr>
          <w:shd w:val="clear" w:color="auto" w:fill="FFFFFF"/>
        </w:rPr>
      </w:pPr>
      <w:r w:rsidRPr="003F7980">
        <w:rPr>
          <w:shd w:val="clear" w:color="auto" w:fill="FFFFFF"/>
        </w:rPr>
        <w:t>проведение мероприятия: «День птиц».</w:t>
      </w:r>
    </w:p>
    <w:p w:rsidR="00DD184D" w:rsidRPr="003F7980" w:rsidRDefault="00DD184D" w:rsidP="00C61FF5">
      <w:pPr>
        <w:ind w:left="460" w:firstLine="567"/>
        <w:rPr>
          <w:shd w:val="clear" w:color="auto" w:fill="FFFFFF"/>
        </w:rPr>
      </w:pPr>
    </w:p>
    <w:p w:rsidR="00DD184D" w:rsidRPr="003F7980" w:rsidRDefault="00DD184D" w:rsidP="00C61FF5">
      <w:pPr>
        <w:tabs>
          <w:tab w:val="left" w:pos="5685"/>
        </w:tabs>
        <w:ind w:left="460" w:firstLine="567"/>
        <w:rPr>
          <w:color w:val="111111"/>
        </w:rPr>
      </w:pPr>
      <w:r w:rsidRPr="003F7980">
        <w:rPr>
          <w:b/>
          <w:color w:val="111111"/>
        </w:rPr>
        <w:t xml:space="preserve">Основной этап </w:t>
      </w:r>
    </w:p>
    <w:p w:rsidR="00DD184D" w:rsidRPr="003F7980" w:rsidRDefault="00DD184D" w:rsidP="00C61FF5">
      <w:pPr>
        <w:tabs>
          <w:tab w:val="left" w:pos="5685"/>
        </w:tabs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b/>
          <w:bCs/>
        </w:rPr>
        <w:t>Цель:</w:t>
      </w:r>
      <w:r w:rsidRPr="003F7980">
        <w:t> </w:t>
      </w:r>
      <w:r w:rsidRPr="003F7980">
        <w:rPr>
          <w:shd w:val="clear" w:color="auto" w:fill="FFFFFF"/>
        </w:rPr>
        <w:t xml:space="preserve">Формировать и закреплять знания </w:t>
      </w:r>
      <w:r w:rsidRPr="003F7980">
        <w:rPr>
          <w:color w:val="000000"/>
          <w:shd w:val="clear" w:color="auto" w:fill="FFFFFF"/>
        </w:rPr>
        <w:t xml:space="preserve"> дошкольников о перелетных птицах, их образе жизни, о связи с окружающей средой, роли человека в жизни птиц.</w:t>
      </w:r>
      <w:r w:rsidRPr="003F7980">
        <w:br/>
      </w:r>
    </w:p>
    <w:p w:rsidR="00DD184D" w:rsidRPr="003F7980" w:rsidRDefault="00DD184D" w:rsidP="00C61FF5">
      <w:pPr>
        <w:numPr>
          <w:ilvl w:val="0"/>
          <w:numId w:val="1"/>
        </w:numPr>
        <w:ind w:left="1180" w:firstLine="567"/>
        <w:rPr>
          <w:color w:val="111111"/>
        </w:rPr>
      </w:pPr>
      <w:r w:rsidRPr="003F7980">
        <w:rPr>
          <w:color w:val="111111"/>
        </w:rPr>
        <w:t>Социально-коммуникативное развитие</w:t>
      </w:r>
    </w:p>
    <w:p w:rsidR="00DD184D" w:rsidRPr="003F7980" w:rsidRDefault="00DD184D" w:rsidP="00C61FF5">
      <w:pPr>
        <w:ind w:left="118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  <w:bdr w:val="none" w:sz="0" w:space="0" w:color="auto" w:frame="1"/>
        </w:rPr>
        <w:t>Сюжетно-ролевые игры</w:t>
      </w:r>
      <w:r w:rsidRPr="003F7980">
        <w:rPr>
          <w:color w:val="111111"/>
        </w:rPr>
        <w:t xml:space="preserve">: </w:t>
      </w:r>
    </w:p>
    <w:p w:rsidR="00DD184D" w:rsidRPr="003F7980" w:rsidRDefault="00DD184D" w:rsidP="00C61FF5">
      <w:pPr>
        <w:ind w:left="460" w:firstLine="567"/>
        <w:rPr>
          <w:shd w:val="clear" w:color="auto" w:fill="FFFFFF"/>
        </w:rPr>
      </w:pPr>
      <w:r w:rsidRPr="003F7980">
        <w:rPr>
          <w:iCs/>
          <w:color w:val="111111"/>
          <w:bdr w:val="none" w:sz="0" w:space="0" w:color="auto" w:frame="1"/>
        </w:rPr>
        <w:t>«Птичий двор»</w:t>
      </w:r>
      <w:r w:rsidRPr="003F7980">
        <w:rPr>
          <w:color w:val="111111"/>
        </w:rPr>
        <w:t xml:space="preserve">, </w:t>
      </w:r>
      <w:r w:rsidRPr="003F7980">
        <w:t>«Птичье семейство», «Покормим птиц», Интервью по теме «Перелетные и зимующие птицы»,</w:t>
      </w:r>
      <w:r w:rsidRPr="003F7980">
        <w:rPr>
          <w:shd w:val="clear" w:color="auto" w:fill="FFFFFF"/>
        </w:rPr>
        <w:t xml:space="preserve"> «Воробьиха и воробушки», «Превратимся в птицу».</w:t>
      </w:r>
    </w:p>
    <w:p w:rsidR="00DD184D" w:rsidRPr="003F7980" w:rsidRDefault="00DD184D" w:rsidP="00C61FF5">
      <w:pPr>
        <w:ind w:left="460" w:firstLine="567"/>
        <w:jc w:val="center"/>
      </w:pPr>
      <w:r w:rsidRPr="00D57DC4">
        <w:rPr>
          <w:noProof/>
          <w:shd w:val="clear" w:color="auto" w:fill="FFFFFF"/>
        </w:rPr>
        <w:pict>
          <v:shape id="Рисунок 6" o:spid="_x0000_i1030" type="#_x0000_t75" alt="IMG_20180516_112945" style="width:244.5pt;height:180pt;visibility:visible">
            <v:imagedata r:id="rId10" o:title=""/>
          </v:shape>
        </w:pict>
      </w:r>
    </w:p>
    <w:p w:rsidR="00DD184D" w:rsidRPr="003F7980" w:rsidRDefault="00DD184D" w:rsidP="00C61FF5">
      <w:pPr>
        <w:numPr>
          <w:ilvl w:val="0"/>
          <w:numId w:val="1"/>
        </w:numPr>
        <w:spacing w:before="225" w:after="225"/>
        <w:ind w:left="1180" w:firstLine="567"/>
        <w:rPr>
          <w:color w:val="111111"/>
        </w:rPr>
      </w:pPr>
      <w:r w:rsidRPr="003F7980">
        <w:rPr>
          <w:color w:val="111111"/>
        </w:rPr>
        <w:t>Познавательное развитие</w:t>
      </w:r>
    </w:p>
    <w:p w:rsidR="00DD184D" w:rsidRPr="003F7980" w:rsidRDefault="00DD184D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>Дидактические игры:  </w:t>
      </w:r>
      <w:r w:rsidRPr="003F7980">
        <w:rPr>
          <w:iCs/>
          <w:color w:val="111111"/>
          <w:bdr w:val="none" w:sz="0" w:space="0" w:color="auto" w:frame="1"/>
        </w:rPr>
        <w:t>«Один - много»</w:t>
      </w:r>
      <w:r w:rsidRPr="003F7980">
        <w:rPr>
          <w:color w:val="111111"/>
        </w:rPr>
        <w:t>, </w:t>
      </w:r>
      <w:r w:rsidRPr="003F7980">
        <w:rPr>
          <w:iCs/>
          <w:color w:val="111111"/>
          <w:bdr w:val="none" w:sz="0" w:space="0" w:color="auto" w:frame="1"/>
        </w:rPr>
        <w:t>«Сколько </w:t>
      </w:r>
      <w:r w:rsidRPr="003F7980">
        <w:rPr>
          <w:iCs/>
          <w:color w:val="111111"/>
        </w:rPr>
        <w:t>птиц прилетело</w:t>
      </w:r>
      <w:r w:rsidRPr="003F7980">
        <w:rPr>
          <w:iCs/>
          <w:color w:val="111111"/>
          <w:bdr w:val="none" w:sz="0" w:space="0" w:color="auto" w:frame="1"/>
        </w:rPr>
        <w:t>?»</w:t>
      </w:r>
      <w:r w:rsidRPr="003F7980">
        <w:rPr>
          <w:color w:val="111111"/>
        </w:rPr>
        <w:t>,</w:t>
      </w:r>
      <w:r w:rsidRPr="003F7980">
        <w:t xml:space="preserve"> </w:t>
      </w:r>
      <w:r w:rsidRPr="003F7980">
        <w:rPr>
          <w:color w:val="111111"/>
        </w:rPr>
        <w:t>«Кто не птица?»,  </w:t>
      </w:r>
      <w:r w:rsidRPr="003F7980">
        <w:rPr>
          <w:iCs/>
          <w:color w:val="111111"/>
          <w:bdr w:val="none" w:sz="0" w:space="0" w:color="auto" w:frame="1"/>
        </w:rPr>
        <w:t>«Докажи,  что это птица»</w:t>
      </w:r>
      <w:r w:rsidRPr="003F7980">
        <w:rPr>
          <w:color w:val="111111"/>
        </w:rPr>
        <w:t>, «Угадай птицу по описанию», </w:t>
      </w:r>
      <w:r w:rsidRPr="003F7980">
        <w:rPr>
          <w:iCs/>
          <w:color w:val="111111"/>
          <w:bdr w:val="none" w:sz="0" w:space="0" w:color="auto" w:frame="1"/>
        </w:rPr>
        <w:t>«Чей хвост?»</w:t>
      </w:r>
      <w:r w:rsidRPr="003F7980">
        <w:rPr>
          <w:color w:val="111111"/>
        </w:rPr>
        <w:t>,  </w:t>
      </w:r>
      <w:r w:rsidRPr="003F7980">
        <w:rPr>
          <w:iCs/>
          <w:color w:val="111111"/>
          <w:bdr w:val="none" w:sz="0" w:space="0" w:color="auto" w:frame="1"/>
        </w:rPr>
        <w:t>«Сравни птиц»</w:t>
      </w:r>
      <w:r w:rsidRPr="003F7980">
        <w:rPr>
          <w:color w:val="111111"/>
        </w:rPr>
        <w:t>, </w:t>
      </w:r>
      <w:r w:rsidRPr="003F7980">
        <w:rPr>
          <w:iCs/>
          <w:color w:val="111111"/>
          <w:bdr w:val="none" w:sz="0" w:space="0" w:color="auto" w:frame="1"/>
        </w:rPr>
        <w:t>«Узнай по голосу»</w:t>
      </w:r>
      <w:r w:rsidRPr="003F7980">
        <w:rPr>
          <w:color w:val="111111"/>
        </w:rPr>
        <w:t>, </w:t>
      </w:r>
      <w:r w:rsidRPr="003F7980">
        <w:rPr>
          <w:iCs/>
          <w:color w:val="111111"/>
          <w:bdr w:val="none" w:sz="0" w:space="0" w:color="auto" w:frame="1"/>
        </w:rPr>
        <w:t>«Птичья столовая»</w:t>
      </w:r>
      <w:r w:rsidRPr="003F7980">
        <w:rPr>
          <w:color w:val="111111"/>
        </w:rPr>
        <w:t xml:space="preserve">, </w:t>
      </w:r>
      <w:r w:rsidRPr="003F7980">
        <w:rPr>
          <w:color w:val="333333"/>
        </w:rPr>
        <w:t>«Сложи целое яйцо из частей», «В мире птиц», «Что могут делать птицы?», «Чего не хватает?», «Выложи птицу из геометрических фигур», «Исправь ошибку», «Верю – не верю».</w:t>
      </w:r>
    </w:p>
    <w:p w:rsidR="00DD184D" w:rsidRPr="003F7980" w:rsidRDefault="00DD184D" w:rsidP="00C61FF5">
      <w:pPr>
        <w:spacing w:before="225" w:after="225"/>
        <w:ind w:left="460" w:firstLine="567"/>
        <w:rPr>
          <w:color w:val="111111"/>
        </w:rPr>
      </w:pPr>
      <w:r w:rsidRPr="00E03438">
        <w:rPr>
          <w:noProof/>
          <w:color w:val="111111"/>
        </w:rPr>
        <w:pict>
          <v:shape id="Рисунок 7" o:spid="_x0000_i1031" type="#_x0000_t75" alt="IMG-20180124-WA0002 - копия" style="width:165.75pt;height:117pt;visibility:visible">
            <v:imagedata r:id="rId11" o:title=""/>
          </v:shape>
        </w:pict>
      </w:r>
      <w:r w:rsidRPr="003F7980">
        <w:rPr>
          <w:color w:val="111111"/>
        </w:rPr>
        <w:t xml:space="preserve">  </w:t>
      </w:r>
      <w:r w:rsidRPr="00E03438">
        <w:rPr>
          <w:noProof/>
          <w:color w:val="111111"/>
        </w:rPr>
        <w:pict>
          <v:shape id="Рисунок 8" o:spid="_x0000_i1032" type="#_x0000_t75" alt="IMG_20180514_080931" style="width:152.25pt;height:113.25pt;visibility:visible">
            <v:imagedata r:id="rId12" o:title=""/>
          </v:shape>
        </w:pict>
      </w:r>
    </w:p>
    <w:p w:rsidR="00DD184D" w:rsidRPr="003F7980" w:rsidRDefault="00DD184D" w:rsidP="00C61FF5">
      <w:pPr>
        <w:ind w:left="460" w:firstLine="567"/>
        <w:rPr>
          <w:color w:val="111111"/>
          <w:bdr w:val="none" w:sz="0" w:space="0" w:color="auto" w:frame="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  <w:bdr w:val="none" w:sz="0" w:space="0" w:color="auto" w:frame="1"/>
        </w:rPr>
        <w:t>Беседы</w:t>
      </w:r>
      <w:r w:rsidRPr="003F7980">
        <w:rPr>
          <w:color w:val="111111"/>
        </w:rPr>
        <w:t>: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«Что мы знаем о птицах?».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iCs/>
          <w:color w:val="111111"/>
          <w:bdr w:val="none" w:sz="0" w:space="0" w:color="auto" w:frame="1"/>
        </w:rPr>
        <w:t>«Какие </w:t>
      </w:r>
      <w:r w:rsidRPr="003F7980">
        <w:rPr>
          <w:bCs/>
          <w:iCs/>
          <w:color w:val="111111"/>
        </w:rPr>
        <w:t>птицы к нам прилетели</w:t>
      </w:r>
      <w:r w:rsidRPr="003F7980">
        <w:rPr>
          <w:iCs/>
          <w:color w:val="111111"/>
          <w:bdr w:val="none" w:sz="0" w:space="0" w:color="auto" w:frame="1"/>
        </w:rPr>
        <w:t>»</w:t>
      </w:r>
      <w:r w:rsidRPr="003F7980">
        <w:rPr>
          <w:color w:val="111111"/>
        </w:rPr>
        <w:t>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«Беседа о зимующих и перелетных птицах».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iCs/>
          <w:color w:val="111111"/>
          <w:bdr w:val="none" w:sz="0" w:space="0" w:color="auto" w:frame="1"/>
        </w:rPr>
        <w:t>«Как мы о </w:t>
      </w:r>
      <w:r w:rsidRPr="003F7980">
        <w:rPr>
          <w:bCs/>
          <w:iCs/>
          <w:color w:val="111111"/>
        </w:rPr>
        <w:t>птицах заботимся</w:t>
      </w:r>
      <w:r w:rsidRPr="003F7980">
        <w:rPr>
          <w:iCs/>
          <w:color w:val="111111"/>
          <w:bdr w:val="none" w:sz="0" w:space="0" w:color="auto" w:frame="1"/>
        </w:rPr>
        <w:t>?»</w:t>
      </w:r>
      <w:r w:rsidRPr="003F7980">
        <w:rPr>
          <w:color w:val="111111"/>
        </w:rPr>
        <w:t>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iCs/>
          <w:color w:val="111111"/>
          <w:bdr w:val="none" w:sz="0" w:space="0" w:color="auto" w:frame="1"/>
        </w:rPr>
        <w:t>«Пользу или вред приносят </w:t>
      </w:r>
      <w:r w:rsidRPr="003F7980">
        <w:rPr>
          <w:bCs/>
          <w:iCs/>
          <w:color w:val="111111"/>
        </w:rPr>
        <w:t>птицы</w:t>
      </w:r>
      <w:r w:rsidRPr="003F7980">
        <w:rPr>
          <w:iCs/>
          <w:color w:val="111111"/>
          <w:bdr w:val="none" w:sz="0" w:space="0" w:color="auto" w:frame="1"/>
        </w:rPr>
        <w:t>?»</w:t>
      </w:r>
      <w:r w:rsidRPr="003F7980">
        <w:rPr>
          <w:color w:val="111111"/>
        </w:rPr>
        <w:t>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iCs/>
          <w:color w:val="111111"/>
          <w:bdr w:val="none" w:sz="0" w:space="0" w:color="auto" w:frame="1"/>
        </w:rPr>
        <w:t>«Меню </w:t>
      </w:r>
      <w:r w:rsidRPr="003F7980">
        <w:rPr>
          <w:bCs/>
          <w:iCs/>
          <w:color w:val="111111"/>
        </w:rPr>
        <w:t>птиц</w:t>
      </w:r>
      <w:r w:rsidRPr="003F7980">
        <w:rPr>
          <w:iCs/>
          <w:color w:val="111111"/>
          <w:bdr w:val="none" w:sz="0" w:space="0" w:color="auto" w:frame="1"/>
        </w:rPr>
        <w:t>»</w:t>
      </w:r>
      <w:r w:rsidRPr="003F7980">
        <w:rPr>
          <w:color w:val="111111"/>
        </w:rPr>
        <w:t>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«Роль птиц в природе и жизни человека».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«Птицы наши друзья».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«Сохраним птиц».</w:t>
      </w:r>
    </w:p>
    <w:p w:rsidR="00DD184D" w:rsidRPr="003F7980" w:rsidRDefault="00DD184D" w:rsidP="00C61FF5">
      <w:pPr>
        <w:numPr>
          <w:ilvl w:val="0"/>
          <w:numId w:val="1"/>
        </w:numPr>
        <w:spacing w:before="225" w:after="225"/>
        <w:ind w:left="1180" w:firstLine="567"/>
        <w:rPr>
          <w:color w:val="111111"/>
        </w:rPr>
      </w:pPr>
      <w:r w:rsidRPr="003F7980">
        <w:rPr>
          <w:color w:val="111111"/>
        </w:rPr>
        <w:t>Речевое развитие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 xml:space="preserve">  Дидактические игры: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iCs/>
          <w:color w:val="111111"/>
          <w:bdr w:val="none" w:sz="0" w:space="0" w:color="auto" w:frame="1"/>
        </w:rPr>
        <w:t xml:space="preserve">«Назови одним словом» </w:t>
      </w:r>
      <w:r w:rsidRPr="003F7980">
        <w:rPr>
          <w:color w:val="111111"/>
        </w:rPr>
        <w:t>- учить обобщать по признакам.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iCs/>
          <w:color w:val="111111"/>
          <w:bdr w:val="none" w:sz="0" w:space="0" w:color="auto" w:frame="1"/>
        </w:rPr>
        <w:t>«Назови ласково»</w:t>
      </w:r>
      <w:r w:rsidRPr="003F7980">
        <w:rPr>
          <w:color w:val="111111"/>
        </w:rPr>
        <w:t>- учить называть существительные в уменьшительно-ласкательной форме.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iCs/>
          <w:color w:val="111111"/>
          <w:bdr w:val="none" w:sz="0" w:space="0" w:color="auto" w:frame="1"/>
        </w:rPr>
        <w:t>«</w:t>
      </w:r>
      <w:r w:rsidRPr="003F7980">
        <w:rPr>
          <w:bCs/>
          <w:iCs/>
          <w:color w:val="111111"/>
        </w:rPr>
        <w:t>Птицы и их детеныши</w:t>
      </w:r>
      <w:r w:rsidRPr="003F7980">
        <w:rPr>
          <w:iCs/>
          <w:color w:val="111111"/>
          <w:bdr w:val="none" w:sz="0" w:space="0" w:color="auto" w:frame="1"/>
        </w:rPr>
        <w:t xml:space="preserve">» </w:t>
      </w:r>
      <w:r w:rsidRPr="003F7980">
        <w:rPr>
          <w:color w:val="111111"/>
        </w:rPr>
        <w:t>- учить называть существительные множественного и единственного числа.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iCs/>
          <w:color w:val="111111"/>
          <w:bdr w:val="none" w:sz="0" w:space="0" w:color="auto" w:frame="1"/>
        </w:rPr>
        <w:t>«Составь рассказ о </w:t>
      </w:r>
      <w:r w:rsidRPr="003F7980">
        <w:rPr>
          <w:bCs/>
          <w:iCs/>
          <w:color w:val="111111"/>
        </w:rPr>
        <w:t>птице</w:t>
      </w:r>
      <w:r w:rsidRPr="003F7980">
        <w:rPr>
          <w:iCs/>
          <w:color w:val="111111"/>
          <w:bdr w:val="none" w:sz="0" w:space="0" w:color="auto" w:frame="1"/>
        </w:rPr>
        <w:t xml:space="preserve">» </w:t>
      </w:r>
      <w:r w:rsidRPr="003F7980">
        <w:rPr>
          <w:color w:val="111111"/>
        </w:rPr>
        <w:t>- развивать связную речь.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 xml:space="preserve">«Закончи предложение» -  закрепить знание детьми пословиц о птицах, развивать память, речь. </w:t>
      </w:r>
    </w:p>
    <w:p w:rsidR="00DD184D" w:rsidRPr="003F7980" w:rsidRDefault="00DD184D" w:rsidP="00C61FF5">
      <w:pPr>
        <w:ind w:left="460" w:firstLine="567"/>
        <w:jc w:val="center"/>
        <w:rPr>
          <w:color w:val="111111"/>
        </w:rPr>
      </w:pPr>
      <w:r w:rsidRPr="00E03438">
        <w:rPr>
          <w:noProof/>
          <w:color w:val="111111"/>
        </w:rPr>
        <w:pict>
          <v:shape id="Рисунок 9" o:spid="_x0000_i1033" type="#_x0000_t75" alt="IMG_20180515_155743" style="width:228pt;height:169.5pt;visibility:visible">
            <v:imagedata r:id="rId13" o:title=""/>
          </v:shape>
        </w:pict>
      </w:r>
    </w:p>
    <w:p w:rsidR="00DD184D" w:rsidRPr="003F7980" w:rsidRDefault="00DD184D" w:rsidP="00C61FF5">
      <w:pPr>
        <w:ind w:left="460" w:firstLine="567"/>
        <w:jc w:val="center"/>
      </w:pPr>
    </w:p>
    <w:p w:rsidR="00DD184D" w:rsidRPr="003F7980" w:rsidRDefault="00DD184D" w:rsidP="00C61FF5">
      <w:pPr>
        <w:ind w:left="460" w:firstLine="567"/>
      </w:pPr>
      <w:r w:rsidRPr="003F7980">
        <w:t>«Кто как передвигается» - расширять словарь детей, использовать и закрепить в речи глаголы, обозначающие разные движения (летают, бегают).</w:t>
      </w:r>
    </w:p>
    <w:p w:rsidR="00DD184D" w:rsidRPr="003F7980" w:rsidRDefault="00DD184D" w:rsidP="00C61FF5">
      <w:pPr>
        <w:ind w:left="460" w:firstLine="567"/>
      </w:pPr>
      <w:r w:rsidRPr="003F7980">
        <w:t>Игра - инсценировка « Узнай птицу!» - развивать диалогическую речь, прививать детям интерес к жизни пернатых.</w:t>
      </w:r>
    </w:p>
    <w:p w:rsidR="00DD184D" w:rsidRPr="003F7980" w:rsidRDefault="00DD184D" w:rsidP="00C61FF5">
      <w:pPr>
        <w:spacing w:before="225" w:after="225"/>
        <w:ind w:left="460" w:firstLine="567"/>
      </w:pPr>
      <w:r w:rsidRPr="003F7980">
        <w:t>«Расскажи о своей любимой птице» -  упражнять в умении составлять описательный рассказ по плану педагога.</w:t>
      </w:r>
    </w:p>
    <w:p w:rsidR="00DD184D" w:rsidRPr="003F7980" w:rsidRDefault="00DD184D" w:rsidP="00C61FF5">
      <w:pPr>
        <w:pStyle w:val="NormalWeb"/>
        <w:shd w:val="clear" w:color="auto" w:fill="FFFFFF"/>
        <w:spacing w:before="0" w:beforeAutospacing="0" w:after="150" w:afterAutospacing="0"/>
        <w:ind w:left="460" w:firstLine="567"/>
      </w:pPr>
      <w:r w:rsidRPr="003F7980">
        <w:rPr>
          <w:bCs/>
          <w:iCs/>
        </w:rPr>
        <w:t>«Объясни словечко» -</w:t>
      </w:r>
      <w:r w:rsidRPr="003F7980">
        <w:t> развивать логическое мышление, активизация словаря.</w:t>
      </w:r>
    </w:p>
    <w:p w:rsidR="00DD184D" w:rsidRPr="003F7980" w:rsidRDefault="00DD184D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>«Составь новое слово» - упражнять в составлении сложных слов.</w:t>
      </w:r>
    </w:p>
    <w:p w:rsidR="00DD184D" w:rsidRPr="003F7980" w:rsidRDefault="00DD184D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>Игровое упражнение «Кто за кем прилетает?» - развивать слуховое внимание.</w:t>
      </w:r>
    </w:p>
    <w:p w:rsidR="00DD184D" w:rsidRPr="003F7980" w:rsidRDefault="00DD184D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 xml:space="preserve">«Мы кормим птиц» - упражнять в составлении предложений с опорой на картинки. </w:t>
      </w:r>
    </w:p>
    <w:p w:rsidR="00DD184D" w:rsidRPr="003F7980" w:rsidRDefault="00DD184D" w:rsidP="00C61FF5">
      <w:pPr>
        <w:spacing w:before="225" w:after="225"/>
        <w:ind w:left="460" w:firstLine="567"/>
        <w:rPr>
          <w:color w:val="111111"/>
        </w:rPr>
      </w:pPr>
      <w:r w:rsidRPr="00E03438">
        <w:rPr>
          <w:noProof/>
          <w:color w:val="111111"/>
        </w:rPr>
        <w:pict>
          <v:shape id="Рисунок 10" o:spid="_x0000_i1034" type="#_x0000_t75" alt="IMG_20180514_080916" style="width:177.75pt;height:126.75pt;visibility:visible">
            <v:imagedata r:id="rId14" o:title=""/>
          </v:shape>
        </w:pict>
      </w:r>
      <w:r w:rsidRPr="003F7980">
        <w:rPr>
          <w:color w:val="111111"/>
        </w:rPr>
        <w:t xml:space="preserve">  </w:t>
      </w:r>
      <w:r w:rsidRPr="00E03438">
        <w:rPr>
          <w:noProof/>
          <w:color w:val="111111"/>
        </w:rPr>
        <w:pict>
          <v:shape id="Рисунок 11" o:spid="_x0000_i1035" type="#_x0000_t75" alt="IMG_20180514_094857" style="width:169.5pt;height:123.75pt;visibility:visible">
            <v:imagedata r:id="rId15" o:title=""/>
          </v:shape>
        </w:pict>
      </w:r>
    </w:p>
    <w:p w:rsidR="00DD184D" w:rsidRPr="003F7980" w:rsidRDefault="00DD184D" w:rsidP="00C61FF5">
      <w:pPr>
        <w:ind w:left="460" w:firstLine="567"/>
        <w:rPr>
          <w:color w:val="111111"/>
          <w:bdr w:val="none" w:sz="0" w:space="0" w:color="auto" w:frame="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  <w:bdr w:val="none" w:sz="0" w:space="0" w:color="auto" w:frame="1"/>
        </w:rPr>
        <w:t>Пальчиковые игры</w:t>
      </w:r>
      <w:r w:rsidRPr="003F7980">
        <w:rPr>
          <w:color w:val="111111"/>
        </w:rPr>
        <w:t>:</w:t>
      </w:r>
    </w:p>
    <w:p w:rsidR="00DD184D" w:rsidRPr="003F7980" w:rsidRDefault="00DD184D" w:rsidP="00C61FF5">
      <w:pPr>
        <w:ind w:left="460" w:firstLine="567"/>
        <w:rPr>
          <w:iCs/>
          <w:color w:val="111111"/>
          <w:bdr w:val="none" w:sz="0" w:space="0" w:color="auto" w:frame="1"/>
        </w:rPr>
      </w:pPr>
      <w:r w:rsidRPr="003F7980">
        <w:rPr>
          <w:iCs/>
          <w:color w:val="111111"/>
          <w:bdr w:val="none" w:sz="0" w:space="0" w:color="auto" w:frame="1"/>
        </w:rPr>
        <w:t>«Птички»</w:t>
      </w:r>
      <w:r w:rsidRPr="003F7980">
        <w:rPr>
          <w:color w:val="111111"/>
        </w:rPr>
        <w:t xml:space="preserve">, </w:t>
      </w:r>
      <w:r w:rsidRPr="003F7980">
        <w:rPr>
          <w:iCs/>
          <w:color w:val="111111"/>
          <w:bdr w:val="none" w:sz="0" w:space="0" w:color="auto" w:frame="1"/>
        </w:rPr>
        <w:t>«Ласточка», «Птичья кормушка», «Птичка крылышками машет», «Ну – ка, посчитай - ка!», «Летит над полем птичка», «Птички», «Скворечник», «Птенчики в гнезде», «Перелетные птицы», «Птичка в лесу», «Птицы весной».</w:t>
      </w: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jc w:val="center"/>
        <w:rPr>
          <w:color w:val="111111"/>
        </w:rPr>
      </w:pPr>
      <w:r w:rsidRPr="00E03438">
        <w:rPr>
          <w:noProof/>
          <w:color w:val="111111"/>
        </w:rPr>
        <w:pict>
          <v:shape id="Рисунок 12" o:spid="_x0000_i1036" type="#_x0000_t75" alt="IMG_20180516_113916" style="width:193.5pt;height:144.75pt;visibility:visible">
            <v:imagedata r:id="rId16" o:title=""/>
          </v:shape>
        </w:pict>
      </w: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bCs/>
          <w:color w:val="111111"/>
        </w:rPr>
      </w:pPr>
      <w:r w:rsidRPr="003F7980">
        <w:rPr>
          <w:color w:val="111111"/>
        </w:rPr>
        <w:t>Стихи о</w:t>
      </w:r>
      <w:r w:rsidRPr="003F7980">
        <w:rPr>
          <w:bCs/>
          <w:color w:val="111111"/>
        </w:rPr>
        <w:t xml:space="preserve"> птицах:</w:t>
      </w:r>
    </w:p>
    <w:p w:rsidR="00DD184D" w:rsidRPr="003F7980" w:rsidRDefault="00DD184D" w:rsidP="00C61FF5">
      <w:pPr>
        <w:ind w:left="460" w:firstLine="567"/>
        <w:rPr>
          <w:bCs/>
          <w:color w:val="111111"/>
        </w:rPr>
      </w:pPr>
      <w:r w:rsidRPr="003F7980">
        <w:rPr>
          <w:bCs/>
          <w:color w:val="111111"/>
        </w:rPr>
        <w:t>Е. Благинина «Журавушка»;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Л.Яхнина «Дерево, цветок, трава и птица»;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Я.Аким «Береги планету – сад»;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И.Мазнин «Давайте люди к тому стремиться»;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Александрова А. </w:t>
      </w:r>
      <w:r w:rsidRPr="003F7980">
        <w:rPr>
          <w:iCs/>
          <w:color w:val="111111"/>
          <w:bdr w:val="none" w:sz="0" w:space="0" w:color="auto" w:frame="1"/>
        </w:rPr>
        <w:t>«Скворцы»</w:t>
      </w:r>
      <w:r w:rsidRPr="003F7980">
        <w:rPr>
          <w:color w:val="111111"/>
        </w:rPr>
        <w:t>;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В. Берестов </w:t>
      </w:r>
      <w:r w:rsidRPr="003F7980">
        <w:rPr>
          <w:iCs/>
          <w:color w:val="111111"/>
          <w:bdr w:val="none" w:sz="0" w:space="0" w:color="auto" w:frame="1"/>
        </w:rPr>
        <w:t>«</w:t>
      </w:r>
      <w:r w:rsidRPr="003F7980">
        <w:rPr>
          <w:bCs/>
          <w:iCs/>
          <w:color w:val="111111"/>
        </w:rPr>
        <w:t>Птицы</w:t>
      </w:r>
      <w:r w:rsidRPr="003F7980">
        <w:rPr>
          <w:iCs/>
          <w:color w:val="111111"/>
          <w:bdr w:val="none" w:sz="0" w:space="0" w:color="auto" w:frame="1"/>
        </w:rPr>
        <w:t>»;</w:t>
      </w:r>
    </w:p>
    <w:p w:rsidR="00DD184D" w:rsidRPr="003F7980" w:rsidRDefault="00DD184D" w:rsidP="00C61FF5">
      <w:pPr>
        <w:ind w:left="460" w:firstLine="567"/>
        <w:rPr>
          <w:iCs/>
          <w:color w:val="111111"/>
          <w:bdr w:val="none" w:sz="0" w:space="0" w:color="auto" w:frame="1"/>
        </w:rPr>
      </w:pPr>
      <w:r w:rsidRPr="003F7980">
        <w:rPr>
          <w:color w:val="111111"/>
        </w:rPr>
        <w:t>Г. Ладонщиков </w:t>
      </w:r>
      <w:r w:rsidRPr="003F7980">
        <w:rPr>
          <w:iCs/>
          <w:color w:val="111111"/>
          <w:bdr w:val="none" w:sz="0" w:space="0" w:color="auto" w:frame="1"/>
        </w:rPr>
        <w:t>«Возвращаются певцы».</w:t>
      </w:r>
    </w:p>
    <w:p w:rsidR="00DD184D" w:rsidRPr="003F7980" w:rsidRDefault="00DD184D" w:rsidP="00C61FF5">
      <w:pPr>
        <w:ind w:left="460" w:firstLine="567"/>
        <w:rPr>
          <w:iCs/>
          <w:color w:val="111111"/>
          <w:bdr w:val="none" w:sz="0" w:space="0" w:color="auto" w:frame="1"/>
        </w:rPr>
      </w:pPr>
    </w:p>
    <w:p w:rsidR="00DD184D" w:rsidRPr="003F7980" w:rsidRDefault="00DD184D" w:rsidP="00C61FF5">
      <w:pPr>
        <w:ind w:left="460" w:firstLine="567"/>
        <w:jc w:val="center"/>
        <w:rPr>
          <w:color w:val="111111"/>
        </w:rPr>
      </w:pPr>
      <w:r w:rsidRPr="00E03438">
        <w:rPr>
          <w:noProof/>
          <w:color w:val="111111"/>
        </w:rPr>
        <w:pict>
          <v:shape id="Рисунок 13" o:spid="_x0000_i1037" type="#_x0000_t75" alt="IMG_20180514_073352" style="width:189.75pt;height:142.5pt;visibility:visible">
            <v:imagedata r:id="rId17" o:title=""/>
          </v:shape>
        </w:pict>
      </w: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  <w:bdr w:val="none" w:sz="0" w:space="0" w:color="auto" w:frame="1"/>
        </w:rPr>
        <w:t>Рассказы</w:t>
      </w:r>
      <w:r w:rsidRPr="003F7980">
        <w:rPr>
          <w:color w:val="111111"/>
        </w:rPr>
        <w:t>: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Куприн А. И. </w:t>
      </w:r>
      <w:r w:rsidRPr="003F7980">
        <w:rPr>
          <w:iCs/>
          <w:color w:val="111111"/>
          <w:bdr w:val="none" w:sz="0" w:space="0" w:color="auto" w:frame="1"/>
        </w:rPr>
        <w:t>«Скворцы»</w:t>
      </w:r>
      <w:r w:rsidRPr="003F7980">
        <w:rPr>
          <w:color w:val="111111"/>
        </w:rPr>
        <w:t xml:space="preserve">, </w:t>
      </w:r>
      <w:r w:rsidRPr="003F7980">
        <w:rPr>
          <w:iCs/>
          <w:color w:val="111111"/>
          <w:bdr w:val="none" w:sz="0" w:space="0" w:color="auto" w:frame="1"/>
        </w:rPr>
        <w:t>«Песня скворца»;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Соколов-Микитов И. С. </w:t>
      </w:r>
      <w:r w:rsidRPr="003F7980">
        <w:rPr>
          <w:iCs/>
          <w:color w:val="111111"/>
          <w:bdr w:val="none" w:sz="0" w:space="0" w:color="auto" w:frame="1"/>
        </w:rPr>
        <w:t>«Жаворонок»;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К. Д. Ушинский </w:t>
      </w:r>
      <w:r w:rsidRPr="003F7980">
        <w:rPr>
          <w:iCs/>
          <w:color w:val="111111"/>
          <w:bdr w:val="none" w:sz="0" w:space="0" w:color="auto" w:frame="1"/>
        </w:rPr>
        <w:t>«Ласточка»</w:t>
      </w:r>
      <w:r w:rsidRPr="003F7980">
        <w:rPr>
          <w:color w:val="111111"/>
        </w:rPr>
        <w:t>;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В. Даль </w:t>
      </w:r>
      <w:r w:rsidRPr="003F7980">
        <w:rPr>
          <w:iCs/>
          <w:color w:val="111111"/>
          <w:bdr w:val="none" w:sz="0" w:space="0" w:color="auto" w:frame="1"/>
        </w:rPr>
        <w:t>«Ворона»</w:t>
      </w:r>
      <w:r w:rsidRPr="003F7980">
        <w:rPr>
          <w:color w:val="111111"/>
        </w:rPr>
        <w:t>;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Н.Сладков «Клест и дятел»;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В.Бианки «Чей нос лучше?»;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Н.Калинина «Про птиц»;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Л.Н.Толстой «Воробей на часах»;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С.Т.Аксаков «Лебедь»;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Б.Житков «Храбрый утенок»;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Е.И.Чарушин «Воробей».</w:t>
      </w:r>
    </w:p>
    <w:p w:rsidR="00DD184D" w:rsidRPr="003F7980" w:rsidRDefault="00DD184D" w:rsidP="00C61FF5">
      <w:pPr>
        <w:ind w:left="460" w:firstLine="567"/>
        <w:rPr>
          <w:color w:val="111111"/>
          <w:bdr w:val="none" w:sz="0" w:space="0" w:color="auto" w:frame="1"/>
        </w:rPr>
      </w:pPr>
    </w:p>
    <w:p w:rsidR="00DD184D" w:rsidRPr="003F7980" w:rsidRDefault="00DD184D" w:rsidP="00C61FF5">
      <w:pPr>
        <w:ind w:left="460" w:firstLine="567"/>
        <w:rPr>
          <w:color w:val="111111"/>
          <w:bdr w:val="none" w:sz="0" w:space="0" w:color="auto" w:frame="1"/>
        </w:rPr>
      </w:pPr>
      <w:r w:rsidRPr="003F7980">
        <w:rPr>
          <w:color w:val="111111"/>
          <w:bdr w:val="none" w:sz="0" w:space="0" w:color="auto" w:frame="1"/>
        </w:rPr>
        <w:t>Пословицы и поговорки про птиц: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«Журавль летает высоко, да видит далеко».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«Орел хоть и страшен, но остается птицей».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«Не учи орла летать, а соловья петь».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«Ласточка день начинает, а соловей кончает».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«Не нужна соловью золотая клетка, лучше зеленая ветка».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«Соловей с вороной в одном лесу живут, да по-разному песни поют».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«Есть крылья и у курицы, да не лететь ей дальше своей улицы».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«Для птицы крылья не в тягость».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«Без первой ласточки весна не обходится».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«Всякая птица к своей стае летит».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«Молодой воробей учится чирикать у старого».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«Не велика птичка – синичка, и та свой праздник помнит».</w:t>
      </w:r>
    </w:p>
    <w:p w:rsidR="00DD184D" w:rsidRPr="003F7980" w:rsidRDefault="00DD184D" w:rsidP="00C61FF5">
      <w:pPr>
        <w:ind w:left="460" w:firstLine="567"/>
        <w:rPr>
          <w:rStyle w:val="Strong"/>
          <w:b w:val="0"/>
          <w:bCs w:val="0"/>
          <w:color w:val="111111"/>
        </w:rPr>
      </w:pPr>
      <w:r w:rsidRPr="003F7980">
        <w:rPr>
          <w:color w:val="111111"/>
        </w:rPr>
        <w:t>«Увидел скворца – весна у крыльца».</w:t>
      </w: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numPr>
          <w:ilvl w:val="0"/>
          <w:numId w:val="1"/>
        </w:numPr>
        <w:ind w:left="1180" w:firstLine="567"/>
        <w:rPr>
          <w:color w:val="111111"/>
        </w:rPr>
      </w:pPr>
      <w:r w:rsidRPr="003F7980">
        <w:rPr>
          <w:color w:val="111111"/>
        </w:rPr>
        <w:t>Художественно-эстетическое </w:t>
      </w:r>
      <w:r w:rsidRPr="003F7980">
        <w:rPr>
          <w:color w:val="111111"/>
          <w:bdr w:val="none" w:sz="0" w:space="0" w:color="auto" w:frame="1"/>
        </w:rPr>
        <w:t>развитие</w:t>
      </w:r>
    </w:p>
    <w:p w:rsidR="00DD184D" w:rsidRPr="003F7980" w:rsidRDefault="00DD184D" w:rsidP="00C61FF5">
      <w:pPr>
        <w:ind w:left="1180" w:firstLine="567"/>
        <w:rPr>
          <w:color w:val="111111"/>
        </w:rPr>
      </w:pPr>
    </w:p>
    <w:p w:rsidR="00DD184D" w:rsidRPr="00700C92" w:rsidRDefault="00DD184D" w:rsidP="00C61FF5">
      <w:pPr>
        <w:numPr>
          <w:ilvl w:val="0"/>
          <w:numId w:val="2"/>
        </w:numPr>
        <w:ind w:left="1180" w:firstLine="567"/>
        <w:rPr>
          <w:color w:val="111111"/>
        </w:rPr>
      </w:pPr>
      <w:r w:rsidRPr="003F7980">
        <w:rPr>
          <w:color w:val="111111"/>
        </w:rPr>
        <w:t xml:space="preserve">Рисование: </w:t>
      </w:r>
      <w:r>
        <w:rPr>
          <w:color w:val="111111"/>
        </w:rPr>
        <w:t xml:space="preserve">«Весенняя природа». </w:t>
      </w:r>
      <w:r w:rsidRPr="003F7980">
        <w:rPr>
          <w:color w:val="111111"/>
        </w:rPr>
        <w:t>«Скворец»</w:t>
      </w:r>
      <w:r>
        <w:rPr>
          <w:color w:val="111111"/>
        </w:rPr>
        <w:t>.</w:t>
      </w:r>
      <w:r w:rsidRPr="003F7980">
        <w:rPr>
          <w:color w:val="111111"/>
        </w:rPr>
        <w:t xml:space="preserve">  «Полеты птиц»</w:t>
      </w:r>
      <w:r>
        <w:rPr>
          <w:color w:val="111111"/>
        </w:rPr>
        <w:t>.</w:t>
      </w:r>
      <w:r w:rsidRPr="003F7980">
        <w:rPr>
          <w:color w:val="111111"/>
        </w:rPr>
        <w:t xml:space="preserve"> </w:t>
      </w:r>
      <w:r w:rsidRPr="003F7980">
        <w:rPr>
          <w:iCs/>
          <w:color w:val="111111"/>
          <w:bdr w:val="none" w:sz="0" w:space="0" w:color="auto" w:frame="1"/>
        </w:rPr>
        <w:t xml:space="preserve"> «Журавли»</w:t>
      </w:r>
      <w:r>
        <w:rPr>
          <w:iCs/>
          <w:color w:val="111111"/>
          <w:bdr w:val="none" w:sz="0" w:space="0" w:color="auto" w:frame="1"/>
        </w:rPr>
        <w:t>.</w:t>
      </w:r>
      <w:r w:rsidRPr="003F7980">
        <w:rPr>
          <w:iCs/>
          <w:color w:val="111111"/>
          <w:bdr w:val="none" w:sz="0" w:space="0" w:color="auto" w:frame="1"/>
        </w:rPr>
        <w:t xml:space="preserve">  «Воробышки купаются в лужах»</w:t>
      </w:r>
      <w:r>
        <w:rPr>
          <w:iCs/>
          <w:color w:val="111111"/>
          <w:bdr w:val="none" w:sz="0" w:space="0" w:color="auto" w:frame="1"/>
        </w:rPr>
        <w:t>.</w:t>
      </w:r>
      <w:r w:rsidRPr="003F7980">
        <w:rPr>
          <w:iCs/>
          <w:color w:val="111111"/>
          <w:bdr w:val="none" w:sz="0" w:space="0" w:color="auto" w:frame="1"/>
        </w:rPr>
        <w:t xml:space="preserve">  «Украшение птиц»</w:t>
      </w:r>
      <w:r>
        <w:rPr>
          <w:iCs/>
          <w:color w:val="111111"/>
          <w:bdr w:val="none" w:sz="0" w:space="0" w:color="auto" w:frame="1"/>
        </w:rPr>
        <w:t>.</w:t>
      </w:r>
      <w:r w:rsidRPr="003F7980">
        <w:rPr>
          <w:iCs/>
          <w:color w:val="111111"/>
          <w:bdr w:val="none" w:sz="0" w:space="0" w:color="auto" w:frame="1"/>
        </w:rPr>
        <w:t xml:space="preserve"> «Соловей»</w:t>
      </w:r>
      <w:r>
        <w:rPr>
          <w:iCs/>
          <w:color w:val="111111"/>
          <w:bdr w:val="none" w:sz="0" w:space="0" w:color="auto" w:frame="1"/>
        </w:rPr>
        <w:t>.</w:t>
      </w:r>
      <w:r w:rsidRPr="003F7980">
        <w:rPr>
          <w:iCs/>
          <w:color w:val="111111"/>
          <w:bdr w:val="none" w:sz="0" w:space="0" w:color="auto" w:frame="1"/>
        </w:rPr>
        <w:t xml:space="preserve"> </w:t>
      </w:r>
      <w:r>
        <w:rPr>
          <w:iCs/>
          <w:color w:val="111111"/>
          <w:bdr w:val="none" w:sz="0" w:space="0" w:color="auto" w:frame="1"/>
        </w:rPr>
        <w:t>«Гуси – Лебеди».</w:t>
      </w:r>
      <w:r w:rsidRPr="003F7980">
        <w:rPr>
          <w:iCs/>
          <w:color w:val="111111"/>
          <w:bdr w:val="none" w:sz="0" w:space="0" w:color="auto" w:frame="1"/>
        </w:rPr>
        <w:t xml:space="preserve"> «Покормим птиц». </w:t>
      </w:r>
      <w:r w:rsidRPr="003F7980">
        <w:rPr>
          <w:color w:val="111111"/>
        </w:rPr>
        <w:t>«Удивительные птицы». «Самая маленькая птица на планете»</w:t>
      </w:r>
      <w:r>
        <w:rPr>
          <w:color w:val="111111"/>
        </w:rPr>
        <w:t xml:space="preserve">. «О ком заботятся люди весной». </w:t>
      </w:r>
    </w:p>
    <w:p w:rsidR="00DD184D" w:rsidRPr="003F7980" w:rsidRDefault="00DD184D" w:rsidP="00C61FF5">
      <w:pPr>
        <w:ind w:left="1180" w:firstLine="567"/>
        <w:rPr>
          <w:iCs/>
          <w:color w:val="111111"/>
          <w:bdr w:val="none" w:sz="0" w:space="0" w:color="auto" w:frame="1"/>
        </w:rPr>
      </w:pPr>
      <w:r>
        <w:rPr>
          <w:iCs/>
          <w:color w:val="111111"/>
          <w:bdr w:val="none" w:sz="0" w:space="0" w:color="auto" w:frame="1"/>
        </w:rPr>
        <w:t xml:space="preserve">    </w:t>
      </w:r>
    </w:p>
    <w:p w:rsidR="00DD184D" w:rsidRPr="00DD0DD7" w:rsidRDefault="00DD184D" w:rsidP="00C61FF5">
      <w:pPr>
        <w:rPr>
          <w:color w:val="111111"/>
        </w:rPr>
      </w:pPr>
      <w:r w:rsidRPr="00E03438">
        <w:rPr>
          <w:noProof/>
          <w:color w:val="111111"/>
        </w:rPr>
        <w:pict>
          <v:shape id="Рисунок 14" o:spid="_x0000_i1038" type="#_x0000_t75" alt="IMG_20180514_094913" style="width:187.5pt;height:141pt;visibility:visible">
            <v:imagedata r:id="rId18" o:title=""/>
          </v:shape>
        </w:pict>
      </w:r>
      <w:r>
        <w:rPr>
          <w:color w:val="111111"/>
        </w:rPr>
        <w:t xml:space="preserve">  </w:t>
      </w:r>
      <w:r w:rsidRPr="00E03438">
        <w:rPr>
          <w:noProof/>
          <w:color w:val="111111"/>
          <w:bdr w:val="none" w:sz="0" w:space="0" w:color="auto" w:frame="1"/>
        </w:rPr>
        <w:pict>
          <v:shape id="Рисунок 15" o:spid="_x0000_i1039" type="#_x0000_t75" alt="IMG-20180125-WA0006 - копия" style="width:188.25pt;height:141.75pt;visibility:visible">
            <v:imagedata r:id="rId19" o:title=""/>
          </v:shape>
        </w:pict>
      </w:r>
      <w:r w:rsidRPr="003F7980">
        <w:rPr>
          <w:iCs/>
          <w:color w:val="111111"/>
          <w:bdr w:val="none" w:sz="0" w:space="0" w:color="auto" w:frame="1"/>
        </w:rPr>
        <w:t xml:space="preserve">  </w:t>
      </w:r>
    </w:p>
    <w:p w:rsidR="00DD184D" w:rsidRPr="003F7980" w:rsidRDefault="00DD184D" w:rsidP="00C61FF5">
      <w:pPr>
        <w:ind w:left="460" w:firstLine="567"/>
        <w:rPr>
          <w:iCs/>
          <w:color w:val="111111"/>
          <w:bdr w:val="none" w:sz="0" w:space="0" w:color="auto" w:frame="1"/>
        </w:rPr>
      </w:pPr>
    </w:p>
    <w:p w:rsidR="00DD184D" w:rsidRPr="003F7980" w:rsidRDefault="00DD184D" w:rsidP="00C61FF5">
      <w:pPr>
        <w:numPr>
          <w:ilvl w:val="0"/>
          <w:numId w:val="2"/>
        </w:numPr>
        <w:ind w:left="1180" w:firstLine="567"/>
        <w:rPr>
          <w:color w:val="111111"/>
        </w:rPr>
      </w:pPr>
      <w:r w:rsidRPr="003F7980">
        <w:rPr>
          <w:color w:val="111111"/>
        </w:rPr>
        <w:t>Аппликация: </w:t>
      </w:r>
      <w:r w:rsidRPr="003F7980">
        <w:rPr>
          <w:iCs/>
          <w:color w:val="111111"/>
          <w:bdr w:val="none" w:sz="0" w:space="0" w:color="auto" w:frame="1"/>
        </w:rPr>
        <w:t>«Скворечник»</w:t>
      </w:r>
      <w:r w:rsidRPr="003F7980">
        <w:rPr>
          <w:color w:val="111111"/>
        </w:rPr>
        <w:t>. </w:t>
      </w:r>
      <w:r w:rsidRPr="003F7980">
        <w:rPr>
          <w:iCs/>
          <w:color w:val="111111"/>
          <w:bdr w:val="none" w:sz="0" w:space="0" w:color="auto" w:frame="1"/>
        </w:rPr>
        <w:t>«Птенцы»</w:t>
      </w:r>
      <w:r w:rsidRPr="003F7980">
        <w:rPr>
          <w:color w:val="111111"/>
        </w:rPr>
        <w:t>. </w:t>
      </w:r>
      <w:r w:rsidRPr="003F7980">
        <w:rPr>
          <w:iCs/>
          <w:color w:val="111111"/>
          <w:bdr w:val="none" w:sz="0" w:space="0" w:color="auto" w:frame="1"/>
        </w:rPr>
        <w:t>«Ласточки». Аппликация по произведению Н.Сладкова «Клест и дятел».</w:t>
      </w:r>
    </w:p>
    <w:p w:rsidR="00DD184D" w:rsidRPr="003F7980" w:rsidRDefault="00DD184D" w:rsidP="00C61FF5">
      <w:pPr>
        <w:ind w:left="118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  <w:r w:rsidRPr="00E03438">
        <w:rPr>
          <w:noProof/>
          <w:color w:val="111111"/>
        </w:rPr>
        <w:pict>
          <v:shape id="Рисунок 16" o:spid="_x0000_i1040" type="#_x0000_t75" alt="IMG-20171117-WA0019" style="width:183pt;height:123.75pt;visibility:visible">
            <v:imagedata r:id="rId20" o:title=""/>
          </v:shape>
        </w:pict>
      </w:r>
      <w:r w:rsidRPr="003F7980">
        <w:rPr>
          <w:color w:val="111111"/>
        </w:rPr>
        <w:t xml:space="preserve">  </w:t>
      </w:r>
      <w:r w:rsidRPr="00E03438">
        <w:rPr>
          <w:noProof/>
          <w:color w:val="111111"/>
        </w:rPr>
        <w:pict>
          <v:shape id="Рисунок 17" o:spid="_x0000_i1041" type="#_x0000_t75" alt="IMG-20180126-WA0000" style="width:180.75pt;height:126pt;visibility:visible">
            <v:imagedata r:id="rId21" o:title=""/>
          </v:shape>
        </w:pict>
      </w: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  <w:r w:rsidRPr="00E03438">
        <w:rPr>
          <w:noProof/>
          <w:color w:val="111111"/>
        </w:rPr>
        <w:pict>
          <v:shape id="Рисунок 18" o:spid="_x0000_i1042" type="#_x0000_t75" alt="IMG_20180514_090459" style="width:168pt;height:134.25pt;visibility:visible">
            <v:imagedata r:id="rId22" o:title=""/>
          </v:shape>
        </w:pict>
      </w:r>
      <w:r w:rsidRPr="003F7980">
        <w:rPr>
          <w:color w:val="111111"/>
        </w:rPr>
        <w:t xml:space="preserve">  </w:t>
      </w:r>
      <w:r w:rsidRPr="00E03438">
        <w:rPr>
          <w:noProof/>
          <w:color w:val="111111"/>
        </w:rPr>
        <w:pict>
          <v:shape id="Рисунок 19" o:spid="_x0000_i1043" type="#_x0000_t75" alt="IMG_20180514_125452" style="width:171.75pt;height:135.75pt;visibility:visible">
            <v:imagedata r:id="rId23" o:title=""/>
          </v:shape>
        </w:pict>
      </w: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700C92" w:rsidRDefault="00DD184D" w:rsidP="00C61FF5">
      <w:pPr>
        <w:numPr>
          <w:ilvl w:val="0"/>
          <w:numId w:val="2"/>
        </w:numPr>
        <w:ind w:left="460" w:firstLine="567"/>
        <w:rPr>
          <w:color w:val="111111"/>
        </w:rPr>
      </w:pPr>
      <w:r w:rsidRPr="00700C92">
        <w:rPr>
          <w:color w:val="111111"/>
        </w:rPr>
        <w:t>Лепка: </w:t>
      </w:r>
      <w:r w:rsidRPr="00700C92">
        <w:rPr>
          <w:iCs/>
          <w:color w:val="111111"/>
          <w:bdr w:val="none" w:sz="0" w:space="0" w:color="auto" w:frame="1"/>
        </w:rPr>
        <w:t>«Птенцы в гнёздышках»</w:t>
      </w:r>
      <w:r w:rsidRPr="00700C92">
        <w:rPr>
          <w:color w:val="111111"/>
        </w:rPr>
        <w:t xml:space="preserve">. Лепка по произведению Б.Жидкова «Храбрый утенок». «Птичья столовая». «Грач». «Мы знаем и любим природу». «На лесной опушке». 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E03438">
        <w:rPr>
          <w:noProof/>
          <w:color w:val="111111"/>
        </w:rPr>
        <w:pict>
          <v:shape id="Рисунок 20" o:spid="_x0000_i1044" type="#_x0000_t75" alt="IMG_20180514_102952" style="width:160.5pt;height:121.5pt;visibility:visible">
            <v:imagedata r:id="rId24" o:title=""/>
          </v:shape>
        </w:pict>
      </w:r>
      <w:r w:rsidRPr="003F7980">
        <w:rPr>
          <w:color w:val="111111"/>
        </w:rPr>
        <w:t xml:space="preserve">  </w:t>
      </w:r>
      <w:r w:rsidRPr="00E03438">
        <w:rPr>
          <w:noProof/>
          <w:color w:val="111111"/>
        </w:rPr>
        <w:pict>
          <v:shape id="Рисунок 21" o:spid="_x0000_i1045" type="#_x0000_t75" alt="IMG_20180514_140956" style="width:165.75pt;height:123.75pt;visibility:visible">
            <v:imagedata r:id="rId25" o:title=""/>
          </v:shape>
        </w:pict>
      </w: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numPr>
          <w:ilvl w:val="0"/>
          <w:numId w:val="3"/>
        </w:numPr>
        <w:ind w:left="1180" w:firstLine="567"/>
        <w:rPr>
          <w:color w:val="111111"/>
        </w:rPr>
      </w:pPr>
      <w:r w:rsidRPr="003F7980">
        <w:rPr>
          <w:color w:val="111111"/>
          <w:bdr w:val="none" w:sz="0" w:space="0" w:color="auto" w:frame="1"/>
        </w:rPr>
        <w:t>Конструирование из бумаги и природного материала</w:t>
      </w:r>
      <w:r w:rsidRPr="003F7980">
        <w:rPr>
          <w:color w:val="111111"/>
        </w:rPr>
        <w:t xml:space="preserve">: </w:t>
      </w:r>
      <w:r w:rsidRPr="003F7980">
        <w:rPr>
          <w:iCs/>
          <w:color w:val="111111"/>
          <w:bdr w:val="none" w:sz="0" w:space="0" w:color="auto" w:frame="1"/>
        </w:rPr>
        <w:t>«Гнездо»</w:t>
      </w:r>
      <w:r w:rsidRPr="003F7980">
        <w:rPr>
          <w:color w:val="111111"/>
        </w:rPr>
        <w:t>, </w:t>
      </w:r>
      <w:r w:rsidRPr="003F7980">
        <w:rPr>
          <w:iCs/>
          <w:color w:val="111111"/>
          <w:bdr w:val="none" w:sz="0" w:space="0" w:color="auto" w:frame="1"/>
        </w:rPr>
        <w:t>«Грачи».</w:t>
      </w:r>
    </w:p>
    <w:p w:rsidR="00DD184D" w:rsidRPr="003F7980" w:rsidRDefault="00DD184D" w:rsidP="00C61FF5">
      <w:pPr>
        <w:ind w:left="118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jc w:val="center"/>
        <w:rPr>
          <w:iCs/>
          <w:color w:val="111111"/>
          <w:bdr w:val="none" w:sz="0" w:space="0" w:color="auto" w:frame="1"/>
        </w:rPr>
      </w:pPr>
      <w:r w:rsidRPr="00E03438">
        <w:rPr>
          <w:noProof/>
          <w:color w:val="111111"/>
          <w:bdr w:val="none" w:sz="0" w:space="0" w:color="auto" w:frame="1"/>
        </w:rPr>
        <w:pict>
          <v:shape id="Рисунок 22" o:spid="_x0000_i1046" type="#_x0000_t75" alt="IMG_20180125_100427" style="width:190.5pt;height:2in;visibility:visible">
            <v:imagedata r:id="rId26" o:title=""/>
          </v:shape>
        </w:pict>
      </w:r>
      <w:r w:rsidRPr="003F7980">
        <w:rPr>
          <w:iCs/>
          <w:color w:val="111111"/>
          <w:bdr w:val="none" w:sz="0" w:space="0" w:color="auto" w:frame="1"/>
        </w:rPr>
        <w:t xml:space="preserve">  </w:t>
      </w:r>
      <w:r w:rsidRPr="00E03438">
        <w:rPr>
          <w:noProof/>
          <w:color w:val="111111"/>
          <w:bdr w:val="none" w:sz="0" w:space="0" w:color="auto" w:frame="1"/>
        </w:rPr>
        <w:pict>
          <v:shape id="Рисунок 23" o:spid="_x0000_i1047" type="#_x0000_t75" alt="IMG_20180514_071037" style="width:180pt;height:138.75pt;visibility:visible">
            <v:imagedata r:id="rId27" o:title=""/>
          </v:shape>
        </w:pict>
      </w:r>
    </w:p>
    <w:p w:rsidR="00DD184D" w:rsidRPr="003F7980" w:rsidRDefault="00DD184D" w:rsidP="00C61FF5">
      <w:pPr>
        <w:ind w:left="460" w:firstLine="567"/>
        <w:jc w:val="center"/>
        <w:rPr>
          <w:color w:val="111111"/>
        </w:rPr>
      </w:pPr>
    </w:p>
    <w:p w:rsidR="00DD184D" w:rsidRPr="003F7980" w:rsidRDefault="00DD184D" w:rsidP="00C61FF5">
      <w:pPr>
        <w:numPr>
          <w:ilvl w:val="0"/>
          <w:numId w:val="4"/>
        </w:numPr>
        <w:ind w:left="1180" w:firstLine="567"/>
        <w:rPr>
          <w:color w:val="111111"/>
        </w:rPr>
      </w:pPr>
      <w:r w:rsidRPr="003F7980">
        <w:rPr>
          <w:color w:val="111111"/>
        </w:rPr>
        <w:t xml:space="preserve">Конструирование из </w:t>
      </w:r>
      <w:r w:rsidRPr="003F7980">
        <w:rPr>
          <w:color w:val="111111"/>
          <w:bdr w:val="none" w:sz="0" w:space="0" w:color="auto" w:frame="1"/>
        </w:rPr>
        <w:t>конструктора и кубиков</w:t>
      </w:r>
      <w:r w:rsidRPr="003F7980">
        <w:rPr>
          <w:color w:val="111111"/>
        </w:rPr>
        <w:t>: </w:t>
      </w:r>
      <w:r w:rsidRPr="003F7980">
        <w:rPr>
          <w:iCs/>
          <w:color w:val="111111"/>
          <w:bdr w:val="none" w:sz="0" w:space="0" w:color="auto" w:frame="1"/>
        </w:rPr>
        <w:t>«Домик для птички».</w:t>
      </w:r>
    </w:p>
    <w:p w:rsidR="00DD184D" w:rsidRPr="003F7980" w:rsidRDefault="00DD184D" w:rsidP="00C61FF5">
      <w:pPr>
        <w:ind w:left="1180" w:firstLine="567"/>
        <w:jc w:val="center"/>
        <w:rPr>
          <w:color w:val="111111"/>
        </w:rPr>
      </w:pPr>
    </w:p>
    <w:p w:rsidR="00DD184D" w:rsidRPr="003F7980" w:rsidRDefault="00DD184D" w:rsidP="00C61FF5">
      <w:pPr>
        <w:ind w:left="460" w:firstLine="567"/>
        <w:jc w:val="center"/>
        <w:rPr>
          <w:color w:val="111111"/>
        </w:rPr>
      </w:pPr>
      <w:r w:rsidRPr="00E03438">
        <w:rPr>
          <w:noProof/>
          <w:color w:val="111111"/>
        </w:rPr>
        <w:pict>
          <v:shape id="Рисунок 24" o:spid="_x0000_i1048" type="#_x0000_t75" alt="IMG_20180327_101927" style="width:159.75pt;height:136.5pt;visibility:visible">
            <v:imagedata r:id="rId28" o:title=""/>
          </v:shape>
        </w:pict>
      </w:r>
      <w:r w:rsidRPr="003F7980">
        <w:rPr>
          <w:color w:val="111111"/>
        </w:rPr>
        <w:t xml:space="preserve">  </w:t>
      </w:r>
      <w:r w:rsidRPr="00E03438">
        <w:rPr>
          <w:noProof/>
          <w:color w:val="111111"/>
        </w:rPr>
        <w:pict>
          <v:shape id="Рисунок 25" o:spid="_x0000_i1049" type="#_x0000_t75" alt="IMG_20180402_101321" style="width:149.25pt;height:139.5pt;visibility:visible">
            <v:imagedata r:id="rId29" o:title=""/>
          </v:shape>
        </w:pict>
      </w: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numPr>
          <w:ilvl w:val="0"/>
          <w:numId w:val="4"/>
        </w:numPr>
        <w:ind w:left="1180" w:firstLine="567"/>
        <w:rPr>
          <w:color w:val="111111"/>
        </w:rPr>
      </w:pPr>
      <w:r w:rsidRPr="003F7980">
        <w:rPr>
          <w:color w:val="111111"/>
        </w:rPr>
        <w:t>Коллективная работа </w:t>
      </w:r>
      <w:r w:rsidRPr="003F7980">
        <w:rPr>
          <w:iCs/>
          <w:color w:val="111111"/>
          <w:bdr w:val="none" w:sz="0" w:space="0" w:color="auto" w:frame="1"/>
        </w:rPr>
        <w:t>(аппликация)</w:t>
      </w:r>
      <w:r w:rsidRPr="003F7980">
        <w:rPr>
          <w:color w:val="111111"/>
        </w:rPr>
        <w:t> </w:t>
      </w:r>
      <w:r w:rsidRPr="003F7980">
        <w:rPr>
          <w:iCs/>
          <w:color w:val="111111"/>
          <w:bdr w:val="none" w:sz="0" w:space="0" w:color="auto" w:frame="1"/>
        </w:rPr>
        <w:t>«Берегите птиц»</w:t>
      </w:r>
      <w:r w:rsidRPr="003F7980">
        <w:rPr>
          <w:color w:val="111111"/>
        </w:rPr>
        <w:t>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 xml:space="preserve">      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E03438">
        <w:rPr>
          <w:noProof/>
          <w:color w:val="111111"/>
        </w:rPr>
        <w:pict>
          <v:shape id="Рисунок 26" o:spid="_x0000_i1050" type="#_x0000_t75" alt="IMG_20180419_102352" style="width:154.5pt;height:123.75pt;visibility:visible">
            <v:imagedata r:id="rId30" o:title=""/>
          </v:shape>
        </w:pict>
      </w:r>
      <w:r w:rsidRPr="003F7980">
        <w:rPr>
          <w:color w:val="111111"/>
        </w:rPr>
        <w:t xml:space="preserve">  </w:t>
      </w:r>
      <w:r w:rsidRPr="00E03438">
        <w:rPr>
          <w:noProof/>
          <w:color w:val="111111"/>
        </w:rPr>
        <w:pict>
          <v:shape id="Рисунок 27" o:spid="_x0000_i1051" type="#_x0000_t75" alt="IMG_20180427_090635" style="width:139.5pt;height:123.75pt;visibility:visible">
            <v:imagedata r:id="rId31" o:title=""/>
          </v:shape>
        </w:pict>
      </w:r>
    </w:p>
    <w:p w:rsidR="00DD184D" w:rsidRPr="003F7980" w:rsidRDefault="00DD184D" w:rsidP="00C61FF5">
      <w:pPr>
        <w:ind w:left="1180" w:firstLine="567"/>
        <w:rPr>
          <w:color w:val="111111"/>
        </w:rPr>
      </w:pPr>
      <w:r w:rsidRPr="003F7980">
        <w:rPr>
          <w:color w:val="111111"/>
        </w:rPr>
        <w:t xml:space="preserve">                            </w:t>
      </w:r>
    </w:p>
    <w:p w:rsidR="00DD184D" w:rsidRPr="003F7980" w:rsidRDefault="00DD184D" w:rsidP="00C61FF5">
      <w:pPr>
        <w:numPr>
          <w:ilvl w:val="0"/>
          <w:numId w:val="4"/>
        </w:numPr>
        <w:ind w:left="1180" w:firstLine="567"/>
        <w:rPr>
          <w:color w:val="111111"/>
        </w:rPr>
      </w:pPr>
      <w:r w:rsidRPr="003F7980">
        <w:rPr>
          <w:color w:val="111111"/>
        </w:rPr>
        <w:t>Презентации для детей: </w:t>
      </w:r>
      <w:r w:rsidRPr="003F7980">
        <w:rPr>
          <w:iCs/>
          <w:color w:val="111111"/>
          <w:bdr w:val="none" w:sz="0" w:space="0" w:color="auto" w:frame="1"/>
        </w:rPr>
        <w:t>«Кто такие птицы?»</w:t>
      </w:r>
      <w:r w:rsidRPr="003F7980">
        <w:rPr>
          <w:color w:val="111111"/>
        </w:rPr>
        <w:t xml:space="preserve">. «Внешнее строение птиц».  </w:t>
      </w:r>
      <w:r w:rsidRPr="003F7980">
        <w:rPr>
          <w:iCs/>
          <w:color w:val="111111"/>
          <w:bdr w:val="none" w:sz="0" w:space="0" w:color="auto" w:frame="1"/>
        </w:rPr>
        <w:t xml:space="preserve">«Разнообразие птиц». «Птицы весной». «Зимующие птицы». </w:t>
      </w:r>
    </w:p>
    <w:p w:rsidR="00DD184D" w:rsidRPr="003F7980" w:rsidRDefault="00DD184D" w:rsidP="00C61FF5">
      <w:pPr>
        <w:ind w:left="1180" w:firstLine="567"/>
        <w:rPr>
          <w:color w:val="111111"/>
        </w:rPr>
      </w:pPr>
      <w:r w:rsidRPr="003F7980">
        <w:rPr>
          <w:iCs/>
          <w:color w:val="111111"/>
          <w:bdr w:val="none" w:sz="0" w:space="0" w:color="auto" w:frame="1"/>
        </w:rPr>
        <w:t>«Интересные факты из жизни птиц». «Птицы наши пернатые друзья».</w:t>
      </w:r>
    </w:p>
    <w:p w:rsidR="00DD184D" w:rsidRPr="003F7980" w:rsidRDefault="00DD184D" w:rsidP="00C61FF5">
      <w:pPr>
        <w:numPr>
          <w:ilvl w:val="0"/>
          <w:numId w:val="4"/>
        </w:numPr>
        <w:ind w:left="1180" w:firstLine="567"/>
        <w:rPr>
          <w:color w:val="111111"/>
        </w:rPr>
      </w:pPr>
      <w:r w:rsidRPr="003F7980">
        <w:rPr>
          <w:iCs/>
          <w:color w:val="111111"/>
          <w:bdr w:val="none" w:sz="0" w:space="0" w:color="auto" w:frame="1"/>
        </w:rPr>
        <w:t>Просмотр видео ролика: «Полет птиц».</w:t>
      </w:r>
    </w:p>
    <w:p w:rsidR="00DD184D" w:rsidRPr="003F7980" w:rsidRDefault="00DD184D" w:rsidP="00C61FF5">
      <w:pPr>
        <w:numPr>
          <w:ilvl w:val="0"/>
          <w:numId w:val="4"/>
        </w:numPr>
        <w:ind w:left="1180" w:firstLine="567"/>
        <w:rPr>
          <w:color w:val="111111"/>
        </w:rPr>
      </w:pPr>
      <w:r w:rsidRPr="003F7980">
        <w:rPr>
          <w:color w:val="111111"/>
        </w:rPr>
        <w:t>Музыкальное развлечение </w:t>
      </w:r>
      <w:r w:rsidRPr="003F7980">
        <w:rPr>
          <w:iCs/>
          <w:color w:val="111111"/>
          <w:bdr w:val="none" w:sz="0" w:space="0" w:color="auto" w:frame="1"/>
        </w:rPr>
        <w:t>«День птиц».</w:t>
      </w:r>
    </w:p>
    <w:p w:rsidR="00DD184D" w:rsidRPr="003F7980" w:rsidRDefault="00DD184D" w:rsidP="00C61FF5">
      <w:pPr>
        <w:ind w:left="118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  <w:r w:rsidRPr="00E03438">
        <w:rPr>
          <w:noProof/>
          <w:color w:val="111111"/>
        </w:rPr>
        <w:pict>
          <v:shape id="Рисунок 28" o:spid="_x0000_i1052" type="#_x0000_t75" alt="IMG_20180516_112702" style="width:168pt;height:126pt;visibility:visible">
            <v:imagedata r:id="rId32" o:title=""/>
          </v:shape>
        </w:pict>
      </w:r>
      <w:r w:rsidRPr="003F7980">
        <w:rPr>
          <w:color w:val="111111"/>
        </w:rPr>
        <w:t xml:space="preserve">  </w:t>
      </w:r>
      <w:r w:rsidRPr="00E03438">
        <w:rPr>
          <w:noProof/>
          <w:color w:val="111111"/>
        </w:rPr>
        <w:pict>
          <v:shape id="Рисунок 29" o:spid="_x0000_i1053" type="#_x0000_t75" alt="IMG_20180516_112541" style="width:171.75pt;height:129.75pt;visibility:visible">
            <v:imagedata r:id="rId33" o:title=""/>
          </v:shape>
        </w:pict>
      </w:r>
    </w:p>
    <w:p w:rsidR="00DD184D" w:rsidRPr="003F7980" w:rsidRDefault="00DD184D" w:rsidP="00C61FF5">
      <w:pPr>
        <w:numPr>
          <w:ilvl w:val="0"/>
          <w:numId w:val="5"/>
        </w:numPr>
        <w:spacing w:before="225" w:after="225"/>
        <w:ind w:left="1900" w:firstLine="567"/>
        <w:rPr>
          <w:color w:val="111111"/>
        </w:rPr>
      </w:pPr>
      <w:r w:rsidRPr="003F7980">
        <w:rPr>
          <w:color w:val="111111"/>
        </w:rPr>
        <w:t>Физическое развитие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Подвижные игры: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 xml:space="preserve">«Веселый воробей»; «Где спрятался воробей?»; «Птички в гнездышках»; «Воробышки и кот»; «Осторожные птицы»; «Ветер и птицы»; «Стайка»; «Птицелов»; «Голуби и кот»; «Скворцы и кошка»; «Перелет птиц»; 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«Совушка»; «Гуси – Лебеди»; «Журавли – журавли».</w:t>
      </w: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  <w:r w:rsidRPr="00E03438">
        <w:rPr>
          <w:noProof/>
          <w:color w:val="111111"/>
        </w:rPr>
        <w:pict>
          <v:shape id="Рисунок 30" o:spid="_x0000_i1054" type="#_x0000_t75" alt="IMG_20180516_112626" style="width:189.75pt;height:142.5pt;visibility:visible">
            <v:imagedata r:id="rId34" o:title=""/>
          </v:shape>
        </w:pict>
      </w:r>
      <w:r w:rsidRPr="003F7980">
        <w:rPr>
          <w:color w:val="111111"/>
        </w:rPr>
        <w:t xml:space="preserve">  </w:t>
      </w:r>
      <w:r w:rsidRPr="00E03438">
        <w:rPr>
          <w:noProof/>
          <w:color w:val="111111"/>
        </w:rPr>
        <w:pict>
          <v:shape id="Рисунок 31" o:spid="_x0000_i1055" type="#_x0000_t75" alt="IMG_20180514_110842" style="width:198pt;height:152.25pt;visibility:visible">
            <v:imagedata r:id="rId35" o:title=""/>
          </v:shape>
        </w:pict>
      </w: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 xml:space="preserve">Физминутки: 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 </w:t>
      </w:r>
      <w:r w:rsidRPr="003F7980">
        <w:rPr>
          <w:iCs/>
          <w:color w:val="111111"/>
          <w:bdr w:val="none" w:sz="0" w:space="0" w:color="auto" w:frame="1"/>
        </w:rPr>
        <w:t>«Аист»</w:t>
      </w:r>
      <w:r w:rsidRPr="003F7980">
        <w:rPr>
          <w:color w:val="111111"/>
        </w:rPr>
        <w:t>, </w:t>
      </w:r>
      <w:r w:rsidRPr="003F7980">
        <w:rPr>
          <w:iCs/>
          <w:color w:val="111111"/>
          <w:bdr w:val="none" w:sz="0" w:space="0" w:color="auto" w:frame="1"/>
        </w:rPr>
        <w:t>«</w:t>
      </w:r>
      <w:r w:rsidRPr="003F7980">
        <w:rPr>
          <w:bCs/>
          <w:iCs/>
          <w:color w:val="111111"/>
        </w:rPr>
        <w:t>Птица</w:t>
      </w:r>
      <w:r w:rsidRPr="003F7980">
        <w:rPr>
          <w:iCs/>
          <w:color w:val="111111"/>
          <w:bdr w:val="none" w:sz="0" w:space="0" w:color="auto" w:frame="1"/>
        </w:rPr>
        <w:t>»</w:t>
      </w:r>
      <w:r w:rsidRPr="003F7980">
        <w:rPr>
          <w:color w:val="111111"/>
        </w:rPr>
        <w:t>, </w:t>
      </w:r>
      <w:r w:rsidRPr="003F7980">
        <w:rPr>
          <w:iCs/>
          <w:color w:val="111111"/>
          <w:bdr w:val="none" w:sz="0" w:space="0" w:color="auto" w:frame="1"/>
        </w:rPr>
        <w:t>«Лебеди»</w:t>
      </w:r>
      <w:r>
        <w:rPr>
          <w:iCs/>
          <w:color w:val="111111"/>
          <w:bdr w:val="none" w:sz="0" w:space="0" w:color="auto" w:frame="1"/>
        </w:rPr>
        <w:t>, «Воробей»</w:t>
      </w:r>
      <w:r w:rsidRPr="003F7980">
        <w:rPr>
          <w:iCs/>
          <w:color w:val="111111"/>
          <w:bdr w:val="none" w:sz="0" w:space="0" w:color="auto" w:frame="1"/>
        </w:rPr>
        <w:t>, «Утки», «Грачи», «Цапля», «Вышли уточки на луг»,  «Птички в гнездышке сидят», «Ну ка, птички, полетели».</w:t>
      </w: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  <w:r w:rsidRPr="00E03438">
        <w:rPr>
          <w:noProof/>
          <w:color w:val="111111"/>
        </w:rPr>
        <w:pict>
          <v:shape id="Рисунок 32" o:spid="_x0000_i1056" type="#_x0000_t75" alt="IMG_20180516_113521" style="width:170.25pt;height:129pt;visibility:visible">
            <v:imagedata r:id="rId36" o:title=""/>
          </v:shape>
        </w:pict>
      </w:r>
      <w:r w:rsidRPr="003F7980">
        <w:rPr>
          <w:color w:val="111111"/>
        </w:rPr>
        <w:t xml:space="preserve">  </w:t>
      </w:r>
      <w:r w:rsidRPr="00E03438">
        <w:rPr>
          <w:noProof/>
          <w:color w:val="111111"/>
        </w:rPr>
        <w:pict>
          <v:shape id="Рисунок 33" o:spid="_x0000_i1057" type="#_x0000_t75" alt="IMG_20180516_113548" style="width:165.75pt;height:132pt;visibility:visible">
            <v:imagedata r:id="rId37" o:title=""/>
          </v:shape>
        </w:pict>
      </w: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bCs/>
        </w:rPr>
      </w:pPr>
      <w:r w:rsidRPr="003F7980">
        <w:rPr>
          <w:b/>
          <w:bCs/>
        </w:rPr>
        <w:t xml:space="preserve">Завершающий этап  </w:t>
      </w:r>
    </w:p>
    <w:p w:rsidR="00DD184D" w:rsidRPr="003F7980" w:rsidRDefault="00DD184D" w:rsidP="00C61FF5">
      <w:pPr>
        <w:ind w:left="460" w:firstLine="567"/>
      </w:pPr>
      <w:r w:rsidRPr="003F7980">
        <w:rPr>
          <w:b/>
          <w:bCs/>
        </w:rPr>
        <w:br/>
        <w:t>Цель:</w:t>
      </w:r>
      <w:r w:rsidRPr="003F7980">
        <w:t> </w:t>
      </w:r>
      <w:r w:rsidRPr="003F7980">
        <w:rPr>
          <w:shd w:val="clear" w:color="auto" w:fill="FFFFFF"/>
        </w:rPr>
        <w:t>проанализировать и обобщить результаты, полученные в процессе проектно -</w:t>
      </w:r>
      <w:r w:rsidRPr="003F7980">
        <w:t xml:space="preserve"> </w:t>
      </w:r>
      <w:r w:rsidRPr="003F7980">
        <w:rPr>
          <w:shd w:val="clear" w:color="auto" w:fill="FFFFFF"/>
        </w:rPr>
        <w:t>исследовательской деятельности.</w:t>
      </w:r>
      <w:r w:rsidRPr="003F7980">
        <w:t> 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br/>
      </w:r>
      <w:r w:rsidRPr="003F7980">
        <w:rPr>
          <w:color w:val="111111"/>
        </w:rPr>
        <w:t xml:space="preserve">    1. Обсуждение, как оформить результаты </w:t>
      </w:r>
      <w:r w:rsidRPr="003F7980">
        <w:rPr>
          <w:iCs/>
          <w:color w:val="111111"/>
          <w:bdr w:val="none" w:sz="0" w:space="0" w:color="auto" w:frame="1"/>
        </w:rPr>
        <w:t>(оформление фотовыставки «Перелетные птицы»)</w:t>
      </w:r>
      <w:r w:rsidRPr="003F7980">
        <w:rPr>
          <w:color w:val="111111"/>
        </w:rPr>
        <w:t>.</w:t>
      </w:r>
    </w:p>
    <w:p w:rsidR="00DD184D" w:rsidRPr="003F7980" w:rsidRDefault="00DD184D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>2. Разучивание стихов к празднику «День птиц»</w:t>
      </w:r>
    </w:p>
    <w:p w:rsidR="00DD184D" w:rsidRPr="003F7980" w:rsidRDefault="00DD184D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>3. Изготовление ободков птичек</w:t>
      </w:r>
    </w:p>
    <w:p w:rsidR="00DD184D" w:rsidRPr="003F7980" w:rsidRDefault="00DD184D" w:rsidP="00C61FF5">
      <w:pPr>
        <w:ind w:left="460" w:firstLine="567"/>
        <w:rPr>
          <w:iCs/>
          <w:color w:val="111111"/>
          <w:bdr w:val="none" w:sz="0" w:space="0" w:color="auto" w:frame="1"/>
        </w:rPr>
      </w:pPr>
      <w:r w:rsidRPr="003F7980">
        <w:rPr>
          <w:color w:val="111111"/>
        </w:rPr>
        <w:t>4. Презентация </w:t>
      </w:r>
      <w:r w:rsidRPr="003F7980">
        <w:rPr>
          <w:iCs/>
          <w:color w:val="111111"/>
          <w:bdr w:val="none" w:sz="0" w:space="0" w:color="auto" w:frame="1"/>
        </w:rPr>
        <w:t>«</w:t>
      </w:r>
      <w:r w:rsidRPr="003F7980">
        <w:rPr>
          <w:bCs/>
          <w:iCs/>
          <w:color w:val="111111"/>
        </w:rPr>
        <w:t>Перелетные птицы</w:t>
      </w:r>
      <w:r w:rsidRPr="003F7980">
        <w:rPr>
          <w:iCs/>
          <w:color w:val="111111"/>
          <w:bdr w:val="none" w:sz="0" w:space="0" w:color="auto" w:frame="1"/>
        </w:rPr>
        <w:t>»</w:t>
      </w: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b/>
          <w:color w:val="111111"/>
        </w:rPr>
      </w:pPr>
      <w:r w:rsidRPr="003F7980">
        <w:rPr>
          <w:b/>
          <w:color w:val="111111"/>
        </w:rPr>
        <w:t>Продукт </w:t>
      </w:r>
      <w:r w:rsidRPr="003F7980">
        <w:rPr>
          <w:b/>
          <w:bCs/>
          <w:color w:val="111111"/>
        </w:rPr>
        <w:t>проекта</w:t>
      </w:r>
      <w:r w:rsidRPr="003F7980">
        <w:rPr>
          <w:b/>
          <w:color w:val="111111"/>
        </w:rPr>
        <w:t>:</w:t>
      </w:r>
    </w:p>
    <w:p w:rsidR="00DD184D" w:rsidRPr="003F7980" w:rsidRDefault="00DD184D" w:rsidP="00C61FF5">
      <w:pPr>
        <w:ind w:left="460" w:firstLine="567"/>
        <w:rPr>
          <w:b/>
          <w:color w:val="111111"/>
        </w:rPr>
      </w:pPr>
    </w:p>
    <w:p w:rsidR="00DD184D" w:rsidRPr="003F7980" w:rsidRDefault="00DD184D" w:rsidP="00C61FF5">
      <w:pPr>
        <w:numPr>
          <w:ilvl w:val="0"/>
          <w:numId w:val="6"/>
        </w:numPr>
        <w:ind w:left="1180" w:firstLine="567"/>
        <w:rPr>
          <w:iCs/>
          <w:color w:val="111111"/>
          <w:bdr w:val="none" w:sz="0" w:space="0" w:color="auto" w:frame="1"/>
        </w:rPr>
      </w:pPr>
      <w:r w:rsidRPr="003F7980">
        <w:rPr>
          <w:color w:val="111111"/>
        </w:rPr>
        <w:t>Картотека по теме </w:t>
      </w:r>
      <w:r w:rsidRPr="003F7980">
        <w:rPr>
          <w:iCs/>
          <w:color w:val="111111"/>
          <w:bdr w:val="none" w:sz="0" w:space="0" w:color="auto" w:frame="1"/>
        </w:rPr>
        <w:t>«</w:t>
      </w:r>
      <w:r w:rsidRPr="003F7980">
        <w:rPr>
          <w:bCs/>
          <w:iCs/>
          <w:color w:val="111111"/>
        </w:rPr>
        <w:t>Перелётные птицы</w:t>
      </w:r>
      <w:r w:rsidRPr="003F7980">
        <w:rPr>
          <w:iCs/>
          <w:color w:val="111111"/>
          <w:bdr w:val="none" w:sz="0" w:space="0" w:color="auto" w:frame="1"/>
        </w:rPr>
        <w:t>», изготовление буклетов для родителей.</w:t>
      </w:r>
    </w:p>
    <w:p w:rsidR="00DD184D" w:rsidRPr="003F7980" w:rsidRDefault="00DD184D" w:rsidP="00C61FF5">
      <w:pPr>
        <w:ind w:left="1180" w:firstLine="567"/>
        <w:rPr>
          <w:iCs/>
          <w:color w:val="111111"/>
          <w:bdr w:val="none" w:sz="0" w:space="0" w:color="auto" w:frame="1"/>
        </w:rPr>
      </w:pPr>
    </w:p>
    <w:p w:rsidR="00DD184D" w:rsidRPr="003F7980" w:rsidRDefault="00DD184D" w:rsidP="00C61FF5">
      <w:pPr>
        <w:ind w:left="820" w:firstLine="567"/>
        <w:rPr>
          <w:color w:val="111111"/>
        </w:rPr>
      </w:pPr>
      <w:r w:rsidRPr="00E03438">
        <w:rPr>
          <w:noProof/>
          <w:color w:val="111111"/>
        </w:rPr>
        <w:pict>
          <v:shape id="Рисунок 34" o:spid="_x0000_i1058" type="#_x0000_t75" alt="IMG_20180514_125154" style="width:196.5pt;height:147.75pt;visibility:visible">
            <v:imagedata r:id="rId38" o:title=""/>
          </v:shape>
        </w:pict>
      </w:r>
      <w:r w:rsidRPr="003F7980">
        <w:rPr>
          <w:color w:val="111111"/>
        </w:rPr>
        <w:t xml:space="preserve">  </w:t>
      </w:r>
      <w:r w:rsidRPr="00E03438">
        <w:rPr>
          <w:noProof/>
          <w:color w:val="111111"/>
        </w:rPr>
        <w:pict>
          <v:shape id="Рисунок 35" o:spid="_x0000_i1059" type="#_x0000_t75" alt="IMG_20180514_072029" style="width:172.5pt;height:151.5pt;visibility:visible">
            <v:imagedata r:id="rId39" o:title=""/>
          </v:shape>
        </w:pict>
      </w:r>
    </w:p>
    <w:p w:rsidR="00DD184D" w:rsidRPr="003F7980" w:rsidRDefault="00DD184D" w:rsidP="00C61FF5">
      <w:pPr>
        <w:ind w:left="82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 xml:space="preserve">2. </w:t>
      </w:r>
      <w:r w:rsidRPr="003F7980">
        <w:rPr>
          <w:rStyle w:val="Strong"/>
          <w:b w:val="0"/>
          <w:color w:val="000000"/>
          <w:bdr w:val="none" w:sz="0" w:space="0" w:color="auto" w:frame="1"/>
          <w:shd w:val="clear" w:color="auto" w:fill="FFFFFF"/>
        </w:rPr>
        <w:t>Оформление фотовыставки «Перелётные птицы».</w:t>
      </w: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iCs/>
          <w:color w:val="111111"/>
          <w:bdr w:val="none" w:sz="0" w:space="0" w:color="auto" w:frame="1"/>
        </w:rPr>
      </w:pPr>
      <w:r w:rsidRPr="003F7980">
        <w:rPr>
          <w:color w:val="111111"/>
        </w:rPr>
        <w:t>3. Альбом </w:t>
      </w:r>
      <w:r w:rsidRPr="003F7980">
        <w:rPr>
          <w:iCs/>
          <w:color w:val="111111"/>
          <w:bdr w:val="none" w:sz="0" w:space="0" w:color="auto" w:frame="1"/>
        </w:rPr>
        <w:t>«Зимующие и перелетные птицы».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E03438">
        <w:rPr>
          <w:noProof/>
          <w:color w:val="111111"/>
        </w:rPr>
        <w:pict>
          <v:shape id="Рисунок 36" o:spid="_x0000_i1060" type="#_x0000_t75" alt="IMG_20180514_072056" style="width:165.75pt;height:111.75pt;visibility:visible">
            <v:imagedata r:id="rId40" o:title=""/>
          </v:shape>
        </w:pict>
      </w:r>
      <w:r w:rsidRPr="003F7980">
        <w:rPr>
          <w:color w:val="111111"/>
        </w:rPr>
        <w:t xml:space="preserve">  </w:t>
      </w:r>
      <w:r w:rsidRPr="00E03438">
        <w:rPr>
          <w:noProof/>
          <w:color w:val="111111"/>
        </w:rPr>
        <w:pict>
          <v:shape id="Рисунок 37" o:spid="_x0000_i1061" type="#_x0000_t75" alt="IMG_20180516_120651" style="width:147.75pt;height:111.75pt;visibility:visible">
            <v:imagedata r:id="rId41" o:title=""/>
          </v:shape>
        </w:pict>
      </w: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iCs/>
          <w:color w:val="111111"/>
          <w:bdr w:val="none" w:sz="0" w:space="0" w:color="auto" w:frame="1"/>
        </w:rPr>
      </w:pPr>
      <w:r w:rsidRPr="003F7980">
        <w:rPr>
          <w:color w:val="111111"/>
        </w:rPr>
        <w:t>4. Подборка детской литературы по теме </w:t>
      </w:r>
      <w:r w:rsidRPr="003F7980">
        <w:rPr>
          <w:iCs/>
          <w:color w:val="111111"/>
          <w:bdr w:val="none" w:sz="0" w:space="0" w:color="auto" w:frame="1"/>
        </w:rPr>
        <w:t>«</w:t>
      </w:r>
      <w:r w:rsidRPr="003F7980">
        <w:rPr>
          <w:bCs/>
          <w:iCs/>
          <w:color w:val="111111"/>
        </w:rPr>
        <w:t>Птицы</w:t>
      </w:r>
      <w:r w:rsidRPr="003F7980">
        <w:rPr>
          <w:iCs/>
          <w:color w:val="111111"/>
          <w:bdr w:val="none" w:sz="0" w:space="0" w:color="auto" w:frame="1"/>
        </w:rPr>
        <w:t>».</w:t>
      </w: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5. Проведение праздника «День птиц».</w:t>
      </w: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jc w:val="center"/>
        <w:rPr>
          <w:color w:val="111111"/>
        </w:rPr>
      </w:pPr>
      <w:r w:rsidRPr="00E03438">
        <w:rPr>
          <w:noProof/>
          <w:color w:val="111111"/>
        </w:rPr>
        <w:pict>
          <v:shape id="Рисунок 38" o:spid="_x0000_i1062" type="#_x0000_t75" alt="IMG_20180514_105709" style="width:202.5pt;height:152.25pt;visibility:visible">
            <v:imagedata r:id="rId42" o:title=""/>
          </v:shape>
        </w:pict>
      </w: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Взаимодействие человека с природой – чрезвычайно важная проблема в современном мире. С каждым годом её значение становится всё больше и больше. Проблемы взаимодействия человека с окружающей </w:t>
      </w:r>
      <w:r w:rsidRPr="003F7980">
        <w:rPr>
          <w:bCs/>
          <w:color w:val="111111"/>
        </w:rPr>
        <w:t>средой</w:t>
      </w:r>
      <w:r w:rsidRPr="003F7980">
        <w:rPr>
          <w:color w:val="111111"/>
        </w:rPr>
        <w:t> могут быть решены только при условии формирования экологического мировоззрения всех людей, повышая их экологическую грамотность и культуру. Началом формирования знаний о природе по праву считается дошкольное детство. Давно отмечено, что если не вести серьёзную, углублённую работу в этом направлении, то жестокое поведение детей по отношению к живым существам ( раздавливание насекомых, ломание веток, вытаптывание трав, цветов, загрязнение природы бытовым мусором, пожары и т. д.) закрепляется и остаётся у некоторых на всю оставшуюся жизнь. Особенно важно решить задачи по экологическому воспитанию детей дошкольного возраста на знакомом, близком им </w:t>
      </w:r>
      <w:r w:rsidRPr="003F7980">
        <w:rPr>
          <w:color w:val="111111"/>
          <w:bdr w:val="none" w:sz="0" w:space="0" w:color="auto" w:frame="1"/>
        </w:rPr>
        <w:t>материале</w:t>
      </w:r>
      <w:r w:rsidRPr="003F7980">
        <w:rPr>
          <w:color w:val="111111"/>
        </w:rPr>
        <w:t>: птицы, животные и растения родного края.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Дети в дошкольном возрасте уже по природе своей являются  исследователями. С большим интересом они участвуют в самой разнообразной исследовательской деятельности. Желание познать все новое, участвовать в экспериментах, самостоятельно искать истину, распространяются на все сферы деятельности. Очень важно не дать этому детскому стремлению </w:t>
      </w:r>
      <w:r w:rsidRPr="003F7980">
        <w:rPr>
          <w:color w:val="111111"/>
          <w:bdr w:val="none" w:sz="0" w:space="0" w:color="auto" w:frame="1"/>
        </w:rPr>
        <w:t>угаснуть</w:t>
      </w:r>
      <w:r w:rsidRPr="003F7980">
        <w:rPr>
          <w:color w:val="111111"/>
        </w:rPr>
        <w:t>: чем насыщеннее и разнообразнее будет деятельность, тем большее значение она будет значить для ребенка.</w:t>
      </w:r>
    </w:p>
    <w:p w:rsidR="00DD184D" w:rsidRPr="003F7980" w:rsidRDefault="00DD184D" w:rsidP="00C61FF5">
      <w:pPr>
        <w:ind w:left="460" w:firstLine="567"/>
      </w:pPr>
      <w:r w:rsidRPr="003F7980">
        <w:t>И только тогда, когда ребёнок путём собственной поисковой деятельности узнает больше об определённом виде птицы, особенно редкой, </w:t>
      </w:r>
      <w:r w:rsidRPr="003F7980">
        <w:rPr>
          <w:iCs/>
          <w:bdr w:val="none" w:sz="0" w:space="0" w:color="auto" w:frame="1"/>
        </w:rPr>
        <w:t>«проживёт»</w:t>
      </w:r>
      <w:r w:rsidRPr="003F7980">
        <w:t> с ним часть жизни, только тогда можно говорить о воспитании у ребёнка гуманных чувств, бережного и осознанного отношения к природе.</w:t>
      </w:r>
    </w:p>
    <w:p w:rsidR="00DD184D" w:rsidRPr="003F7980" w:rsidRDefault="00DD184D" w:rsidP="00C61FF5">
      <w:pPr>
        <w:ind w:left="460" w:firstLine="567"/>
      </w:pPr>
    </w:p>
    <w:p w:rsidR="00DD184D" w:rsidRPr="003F7980" w:rsidRDefault="00DD184D" w:rsidP="00C61FF5">
      <w:pPr>
        <w:ind w:left="460" w:firstLine="567"/>
        <w:rPr>
          <w:b/>
          <w:color w:val="111111"/>
        </w:rPr>
      </w:pPr>
      <w:r w:rsidRPr="003F7980">
        <w:rPr>
          <w:b/>
          <w:color w:val="111111"/>
        </w:rPr>
        <w:t>РЕЗУЛЬТАТЫ  </w:t>
      </w:r>
      <w:r w:rsidRPr="003F7980">
        <w:rPr>
          <w:b/>
          <w:bCs/>
          <w:color w:val="111111"/>
        </w:rPr>
        <w:t>ПРОЕКТА</w:t>
      </w:r>
      <w:r w:rsidRPr="003F7980">
        <w:rPr>
          <w:b/>
          <w:color w:val="111111"/>
        </w:rPr>
        <w:t>:</w:t>
      </w:r>
    </w:p>
    <w:p w:rsidR="00DD184D" w:rsidRPr="003F7980" w:rsidRDefault="00DD184D" w:rsidP="00C61FF5">
      <w:pPr>
        <w:ind w:left="460" w:firstLine="567"/>
        <w:rPr>
          <w:b/>
          <w:color w:val="11111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1. В реализации </w:t>
      </w:r>
      <w:r w:rsidRPr="003F7980">
        <w:rPr>
          <w:bCs/>
          <w:color w:val="111111"/>
        </w:rPr>
        <w:t>проектной</w:t>
      </w:r>
      <w:r w:rsidRPr="003F7980">
        <w:rPr>
          <w:color w:val="111111"/>
        </w:rPr>
        <w:t> деятельности дети </w:t>
      </w:r>
      <w:r w:rsidRPr="003F7980">
        <w:rPr>
          <w:color w:val="111111"/>
          <w:bdr w:val="none" w:sz="0" w:space="0" w:color="auto" w:frame="1"/>
        </w:rPr>
        <w:t>научились</w:t>
      </w:r>
      <w:r w:rsidRPr="003F7980">
        <w:rPr>
          <w:color w:val="111111"/>
        </w:rPr>
        <w:t>:</w:t>
      </w:r>
    </w:p>
    <w:p w:rsidR="00DD184D" w:rsidRPr="003F7980" w:rsidRDefault="00DD184D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>- задавать вопросы;</w:t>
      </w:r>
    </w:p>
    <w:p w:rsidR="00DD184D" w:rsidRPr="003F7980" w:rsidRDefault="00DD184D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>- давать определения понятиям;</w:t>
      </w:r>
    </w:p>
    <w:p w:rsidR="00DD184D" w:rsidRPr="003F7980" w:rsidRDefault="00DD184D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>- классифицировать;</w:t>
      </w:r>
    </w:p>
    <w:p w:rsidR="00DD184D" w:rsidRPr="003F7980" w:rsidRDefault="00DD184D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>- наблюдать;</w:t>
      </w:r>
    </w:p>
    <w:p w:rsidR="00DD184D" w:rsidRPr="003F7980" w:rsidRDefault="00DD184D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>- проводить эксперимент;</w:t>
      </w:r>
    </w:p>
    <w:p w:rsidR="00DD184D" w:rsidRPr="003F7980" w:rsidRDefault="00DD184D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>- делать выводы и умозаключения;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- сочинять сказки, истории о </w:t>
      </w:r>
      <w:r w:rsidRPr="003F7980">
        <w:rPr>
          <w:bCs/>
          <w:color w:val="111111"/>
        </w:rPr>
        <w:t>птицах</w:t>
      </w:r>
      <w:r w:rsidRPr="003F7980">
        <w:rPr>
          <w:color w:val="111111"/>
        </w:rPr>
        <w:t>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- знания детей о </w:t>
      </w:r>
      <w:r w:rsidRPr="003F7980">
        <w:rPr>
          <w:bCs/>
          <w:color w:val="111111"/>
        </w:rPr>
        <w:t>птицах расширились</w:t>
      </w:r>
      <w:r w:rsidRPr="003F7980">
        <w:rPr>
          <w:color w:val="111111"/>
        </w:rPr>
        <w:t>;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2. Дети научились отличать </w:t>
      </w:r>
      <w:r w:rsidRPr="003F7980">
        <w:rPr>
          <w:bCs/>
          <w:color w:val="111111"/>
        </w:rPr>
        <w:t>зимующих птиц, от перелетных</w:t>
      </w:r>
      <w:r w:rsidRPr="003F7980">
        <w:rPr>
          <w:color w:val="111111"/>
        </w:rPr>
        <w:t>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3. На протяжении реализации </w:t>
      </w:r>
      <w:r w:rsidRPr="003F7980">
        <w:rPr>
          <w:bCs/>
          <w:color w:val="111111"/>
        </w:rPr>
        <w:t>проектной деятельности </w:t>
      </w:r>
      <w:r w:rsidRPr="003F7980">
        <w:rPr>
          <w:iCs/>
          <w:color w:val="111111"/>
          <w:bdr w:val="none" w:sz="0" w:space="0" w:color="auto" w:frame="1"/>
        </w:rPr>
        <w:t>«</w:t>
      </w:r>
      <w:r w:rsidRPr="003F7980">
        <w:rPr>
          <w:bCs/>
          <w:iCs/>
          <w:color w:val="111111"/>
        </w:rPr>
        <w:t>Перелетные птицы</w:t>
      </w:r>
      <w:r w:rsidRPr="003F7980">
        <w:rPr>
          <w:iCs/>
          <w:color w:val="111111"/>
          <w:bdr w:val="none" w:sz="0" w:space="0" w:color="auto" w:frame="1"/>
        </w:rPr>
        <w:t>»</w:t>
      </w:r>
      <w:r w:rsidRPr="003F7980">
        <w:rPr>
          <w:color w:val="111111"/>
        </w:rPr>
        <w:t> у детей развивалась связная речь.</w:t>
      </w:r>
    </w:p>
    <w:p w:rsidR="00DD184D" w:rsidRPr="00D9475C" w:rsidRDefault="00DD184D" w:rsidP="00C61FF5">
      <w:pPr>
        <w:ind w:left="460" w:firstLine="567"/>
      </w:pPr>
      <w:r w:rsidRPr="003F7980">
        <w:rPr>
          <w:color w:val="111111"/>
        </w:rPr>
        <w:t>4. Дошкольники научились подкармливать </w:t>
      </w:r>
      <w:r w:rsidRPr="003F7980">
        <w:rPr>
          <w:bCs/>
          <w:color w:val="111111"/>
        </w:rPr>
        <w:t>птиц</w:t>
      </w:r>
      <w:r w:rsidRPr="003F7980">
        <w:rPr>
          <w:color w:val="111111"/>
        </w:rPr>
        <w:t xml:space="preserve">. У большинства воспитанников появилось заботливое отношение </w:t>
      </w:r>
      <w:r w:rsidRPr="003F7980">
        <w:t>к </w:t>
      </w:r>
      <w:r w:rsidRPr="003F7980">
        <w:rPr>
          <w:bCs/>
        </w:rPr>
        <w:t>птицам</w:t>
      </w:r>
      <w:r w:rsidRPr="003F7980">
        <w:t>.</w:t>
      </w:r>
    </w:p>
    <w:p w:rsidR="00DD184D" w:rsidRPr="003F7980" w:rsidRDefault="00DD184D" w:rsidP="00C61FF5">
      <w:pPr>
        <w:spacing w:before="225" w:after="225"/>
        <w:ind w:left="460" w:firstLine="567"/>
        <w:rPr>
          <w:color w:val="111111"/>
        </w:rPr>
      </w:pPr>
      <w:r w:rsidRPr="003F7980">
        <w:rPr>
          <w:color w:val="111111"/>
        </w:rPr>
        <w:t>5. В целом повысился познавательный интерес дошкольников.</w:t>
      </w:r>
    </w:p>
    <w:p w:rsidR="00DD184D" w:rsidRPr="003F7980" w:rsidRDefault="00DD184D" w:rsidP="00C61FF5">
      <w:pPr>
        <w:spacing w:before="225" w:after="225"/>
        <w:ind w:left="460" w:firstLine="567"/>
        <w:rPr>
          <w:color w:val="111111"/>
        </w:rPr>
      </w:pPr>
      <w:r w:rsidRPr="00E03438">
        <w:rPr>
          <w:noProof/>
          <w:color w:val="111111"/>
        </w:rPr>
        <w:pict>
          <v:shape id="Рисунок 39" o:spid="_x0000_i1063" type="#_x0000_t75" alt="IMG_20180215_110220" style="width:126.75pt;height:154.5pt;visibility:visible">
            <v:imagedata r:id="rId43" o:title=""/>
          </v:shape>
        </w:pict>
      </w:r>
      <w:r w:rsidRPr="003F7980">
        <w:rPr>
          <w:color w:val="111111"/>
        </w:rPr>
        <w:t xml:space="preserve">  </w:t>
      </w:r>
      <w:r w:rsidRPr="00E03438">
        <w:rPr>
          <w:noProof/>
          <w:color w:val="111111"/>
        </w:rPr>
        <w:pict>
          <v:shape id="Рисунок 40" o:spid="_x0000_i1064" type="#_x0000_t75" alt="IMG_20180215_110702" style="width:213.75pt;height:159.75pt;visibility:visible">
            <v:imagedata r:id="rId44" o:title=""/>
          </v:shape>
        </w:pic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-В проекте участвовало</w:t>
      </w:r>
      <w:r w:rsidRPr="003F7980">
        <w:rPr>
          <w:bCs/>
          <w:color w:val="111111"/>
        </w:rPr>
        <w:t xml:space="preserve"> 70 % семей средней группы</w:t>
      </w:r>
      <w:r w:rsidRPr="003F7980">
        <w:rPr>
          <w:color w:val="111111"/>
        </w:rPr>
        <w:t>. Родители изготовили вместе с детьми кормушки и скворечники и повесили их на территории детского сада.</w:t>
      </w: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  <w:r w:rsidRPr="00E03438">
        <w:rPr>
          <w:noProof/>
          <w:color w:val="111111"/>
        </w:rPr>
        <w:pict>
          <v:shape id="Рисунок 41" o:spid="_x0000_i1065" type="#_x0000_t75" alt="IMG_3822" style="width:177pt;height:134.25pt;visibility:visible">
            <v:imagedata r:id="rId45" o:title=""/>
          </v:shape>
        </w:pict>
      </w:r>
      <w:r w:rsidRPr="003F7980">
        <w:rPr>
          <w:color w:val="111111"/>
        </w:rPr>
        <w:t xml:space="preserve">  </w:t>
      </w:r>
      <w:r w:rsidRPr="00E03438">
        <w:rPr>
          <w:noProof/>
          <w:color w:val="111111"/>
        </w:rPr>
        <w:pict>
          <v:shape id="Рисунок 42" o:spid="_x0000_i1066" type="#_x0000_t75" alt="IMG_3829" style="width:136.5pt;height:147pt;visibility:visible">
            <v:imagedata r:id="rId46" o:title=""/>
          </v:shape>
        </w:pict>
      </w:r>
      <w:r w:rsidRPr="003F7980">
        <w:rPr>
          <w:color w:val="111111"/>
        </w:rPr>
        <w:t xml:space="preserve"> </w:t>
      </w: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-Заинтересованность детей темой о </w:t>
      </w:r>
      <w:r w:rsidRPr="003F7980">
        <w:rPr>
          <w:bCs/>
          <w:color w:val="111111"/>
        </w:rPr>
        <w:t>птицах</w:t>
      </w:r>
      <w:r w:rsidRPr="003F7980">
        <w:rPr>
          <w:color w:val="111111"/>
        </w:rPr>
        <w:t>, проявление их познавательной </w:t>
      </w:r>
      <w:r w:rsidRPr="003F7980">
        <w:rPr>
          <w:color w:val="111111"/>
          <w:bdr w:val="none" w:sz="0" w:space="0" w:color="auto" w:frame="1"/>
        </w:rPr>
        <w:t>активности</w:t>
      </w:r>
      <w:r w:rsidRPr="003F7980">
        <w:rPr>
          <w:color w:val="111111"/>
        </w:rPr>
        <w:t>: дошкольники вместе с родителями находят информацию по теме, рассказывают и делятся своими знаниями с другими детьми детского сада.</w:t>
      </w:r>
    </w:p>
    <w:p w:rsidR="00DD184D" w:rsidRPr="003F7980" w:rsidRDefault="00DD184D" w:rsidP="00C61FF5">
      <w:pPr>
        <w:ind w:left="460" w:firstLine="567"/>
        <w:rPr>
          <w:color w:val="111111"/>
        </w:rPr>
      </w:pPr>
      <w:r w:rsidRPr="003F7980">
        <w:rPr>
          <w:color w:val="111111"/>
        </w:rPr>
        <w:t>-Самостоятельное создание рисунков о птицах.</w:t>
      </w:r>
    </w:p>
    <w:p w:rsidR="00DD184D" w:rsidRPr="003F7980" w:rsidRDefault="00DD184D" w:rsidP="00C61FF5">
      <w:pPr>
        <w:ind w:left="460" w:firstLine="567"/>
        <w:jc w:val="both"/>
        <w:rPr>
          <w:color w:val="111111"/>
        </w:rPr>
      </w:pPr>
      <w:r w:rsidRPr="003F7980">
        <w:rPr>
          <w:color w:val="111111"/>
        </w:rPr>
        <w:t xml:space="preserve"> -Рассказы детей о наблюдении за </w:t>
      </w:r>
      <w:r w:rsidRPr="003F7980">
        <w:rPr>
          <w:bCs/>
          <w:color w:val="111111"/>
        </w:rPr>
        <w:t>птицами</w:t>
      </w:r>
      <w:r w:rsidRPr="003F7980">
        <w:rPr>
          <w:color w:val="111111"/>
        </w:rPr>
        <w:t>.</w:t>
      </w:r>
    </w:p>
    <w:p w:rsidR="00DD184D" w:rsidRPr="003F7980" w:rsidRDefault="00DD184D" w:rsidP="00C61FF5">
      <w:pPr>
        <w:ind w:left="460" w:firstLine="567"/>
        <w:jc w:val="both"/>
        <w:rPr>
          <w:color w:val="111111"/>
        </w:rPr>
      </w:pPr>
      <w:r w:rsidRPr="003F7980">
        <w:rPr>
          <w:color w:val="111111"/>
        </w:rPr>
        <w:t>-Постановка стихотворения «Кукушка».</w:t>
      </w:r>
    </w:p>
    <w:p w:rsidR="00DD184D" w:rsidRPr="003F7980" w:rsidRDefault="00DD184D" w:rsidP="00C61FF5">
      <w:pPr>
        <w:ind w:left="460" w:firstLine="567"/>
        <w:jc w:val="both"/>
        <w:rPr>
          <w:color w:val="111111"/>
        </w:rPr>
      </w:pPr>
      <w:r w:rsidRPr="003F7980">
        <w:rPr>
          <w:color w:val="111111"/>
        </w:rPr>
        <w:t>-Конструирование детьми из строительного материала, конструктора, бумаги скворечников по своему представлению, проявление творческих способностей.</w:t>
      </w:r>
    </w:p>
    <w:p w:rsidR="00DD184D" w:rsidRPr="003F7980" w:rsidRDefault="00DD184D" w:rsidP="00C61FF5">
      <w:pPr>
        <w:ind w:left="460" w:firstLine="567"/>
        <w:jc w:val="both"/>
      </w:pPr>
      <w:r w:rsidRPr="003F7980">
        <w:rPr>
          <w:color w:val="111111"/>
        </w:rPr>
        <w:t>-</w:t>
      </w:r>
      <w:r w:rsidRPr="003F7980">
        <w:t>Организация выставки рисунков и работ </w:t>
      </w:r>
      <w:r w:rsidRPr="003F7980">
        <w:rPr>
          <w:bdr w:val="none" w:sz="0" w:space="0" w:color="auto" w:frame="1"/>
        </w:rPr>
        <w:t>детей</w:t>
      </w:r>
      <w:r w:rsidRPr="003F7980">
        <w:t xml:space="preserve"> по лепке, рисованию, аппликации и конструированию; </w:t>
      </w:r>
    </w:p>
    <w:p w:rsidR="00DD184D" w:rsidRPr="003F7980" w:rsidRDefault="00DD184D" w:rsidP="00C61FF5">
      <w:pPr>
        <w:ind w:left="460" w:firstLine="567"/>
        <w:jc w:val="both"/>
        <w:rPr>
          <w:color w:val="111111"/>
        </w:rPr>
      </w:pPr>
      <w:r w:rsidRPr="003F7980">
        <w:rPr>
          <w:color w:val="111111"/>
        </w:rPr>
        <w:t xml:space="preserve">     - Проведение праздник «День птиц».</w:t>
      </w:r>
    </w:p>
    <w:p w:rsidR="00DD184D" w:rsidRPr="003F7980" w:rsidRDefault="00DD184D" w:rsidP="00C61FF5">
      <w:pPr>
        <w:ind w:left="460" w:firstLine="567"/>
        <w:jc w:val="both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  <w:r w:rsidRPr="00E03438">
        <w:rPr>
          <w:noProof/>
          <w:color w:val="111111"/>
        </w:rPr>
        <w:pict>
          <v:shape id="Рисунок 43" o:spid="_x0000_i1067" type="#_x0000_t75" alt="IMG_3796" style="width:141pt;height:103.5pt;visibility:visible">
            <v:imagedata r:id="rId47" o:title=""/>
          </v:shape>
        </w:pict>
      </w:r>
      <w:r w:rsidRPr="003F7980">
        <w:rPr>
          <w:color w:val="111111"/>
        </w:rPr>
        <w:t xml:space="preserve">  </w:t>
      </w:r>
      <w:r w:rsidRPr="00E03438">
        <w:rPr>
          <w:noProof/>
          <w:color w:val="111111"/>
        </w:rPr>
        <w:pict>
          <v:shape id="Рисунок 44" o:spid="_x0000_i1068" type="#_x0000_t75" alt="IMG_20180409_101025" style="width:126pt;height:96pt;visibility:visible">
            <v:imagedata r:id="rId48" o:title=""/>
          </v:shape>
        </w:pict>
      </w: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ind w:left="460" w:firstLine="567"/>
        <w:rPr>
          <w:color w:val="111111"/>
        </w:rPr>
      </w:pPr>
    </w:p>
    <w:p w:rsidR="00DD184D" w:rsidRPr="00646A2F" w:rsidRDefault="00DD184D" w:rsidP="00C61FF5">
      <w:pPr>
        <w:ind w:left="460" w:firstLine="567"/>
        <w:rPr>
          <w:color w:val="111111"/>
        </w:rPr>
      </w:pPr>
    </w:p>
    <w:p w:rsidR="00DD184D" w:rsidRDefault="00DD184D" w:rsidP="00C61FF5">
      <w:pPr>
        <w:pStyle w:val="NormalWeb"/>
        <w:ind w:left="460" w:firstLine="567"/>
        <w:rPr>
          <w:b/>
        </w:rPr>
      </w:pPr>
      <w:r w:rsidRPr="00874D6D">
        <w:rPr>
          <w:b/>
        </w:rPr>
        <w:t>Список используемых источников:</w:t>
      </w:r>
    </w:p>
    <w:p w:rsidR="00DD184D" w:rsidRDefault="00DD184D" w:rsidP="00C61FF5">
      <w:pPr>
        <w:numPr>
          <w:ilvl w:val="0"/>
          <w:numId w:val="7"/>
        </w:numPr>
        <w:spacing w:line="276" w:lineRule="auto"/>
      </w:pPr>
      <w:r>
        <w:t>Алёшина Н.В.Ознакомление дошкольников  с окружающей и социальной действительносью - М.: Педагогическое сообщество России,2001.</w:t>
      </w:r>
    </w:p>
    <w:p w:rsidR="00DD184D" w:rsidRDefault="00DD184D" w:rsidP="00C61FF5">
      <w:pPr>
        <w:numPr>
          <w:ilvl w:val="0"/>
          <w:numId w:val="7"/>
        </w:numPr>
        <w:spacing w:line="276" w:lineRule="auto"/>
      </w:pPr>
      <w:r w:rsidRPr="003F7980">
        <w:t>Вахрушев, А. А. Окружающий мир: Я и мир вокруг / А. А. Вахрушев. – М.: Баласс, 2012.–192с.</w:t>
      </w:r>
    </w:p>
    <w:p w:rsidR="00DD184D" w:rsidRDefault="00DD184D" w:rsidP="00C61FF5">
      <w:pPr>
        <w:numPr>
          <w:ilvl w:val="0"/>
          <w:numId w:val="7"/>
        </w:numPr>
        <w:spacing w:line="276" w:lineRule="auto"/>
      </w:pPr>
      <w:r w:rsidRPr="003F7980">
        <w:t>Горьканова, А. Н. Перелётные и зимующие птицы России / А. Н. Горьканова. – М.: Ш</w:t>
      </w:r>
      <w:r>
        <w:t>кольная пресса, 2010. – 328 с.</w:t>
      </w:r>
    </w:p>
    <w:p w:rsidR="00DD184D" w:rsidRDefault="00DD184D" w:rsidP="00C61FF5">
      <w:pPr>
        <w:numPr>
          <w:ilvl w:val="0"/>
          <w:numId w:val="7"/>
        </w:numPr>
        <w:spacing w:line="276" w:lineRule="auto"/>
      </w:pPr>
      <w:r>
        <w:t xml:space="preserve"> Комарова Т.С. Занятия по изобразительной деятельности в средней группе - М.: Мозаика – Синтез, 2012. </w:t>
      </w:r>
    </w:p>
    <w:p w:rsidR="00DD184D" w:rsidRDefault="00DD184D" w:rsidP="00C61FF5">
      <w:pPr>
        <w:numPr>
          <w:ilvl w:val="0"/>
          <w:numId w:val="7"/>
        </w:numPr>
        <w:spacing w:line="276" w:lineRule="auto"/>
      </w:pPr>
      <w:r>
        <w:t>Куцакова Л.В.Конструирование из строительного материала.Средняя группа- М.: Мозаика – Синтез, 2016.</w:t>
      </w:r>
    </w:p>
    <w:p w:rsidR="00DD184D" w:rsidRDefault="00DD184D" w:rsidP="00C61FF5">
      <w:pPr>
        <w:numPr>
          <w:ilvl w:val="0"/>
          <w:numId w:val="7"/>
        </w:numPr>
        <w:spacing w:line="276" w:lineRule="auto"/>
      </w:pPr>
      <w:r>
        <w:t>Лыкова И.А.Изобразительная деятельность в детском саду – М.: И.д. Цветной мир,2016.</w:t>
      </w:r>
    </w:p>
    <w:p w:rsidR="00DD184D" w:rsidRDefault="00DD184D" w:rsidP="00C61FF5">
      <w:pPr>
        <w:numPr>
          <w:ilvl w:val="0"/>
          <w:numId w:val="7"/>
        </w:numPr>
        <w:spacing w:line="276" w:lineRule="auto"/>
      </w:pPr>
      <w:r>
        <w:t xml:space="preserve"> Пензулаева Л.И. Физическая культура в детском саду. Средняя группа.</w:t>
      </w:r>
      <w:r w:rsidRPr="00AB42A7">
        <w:rPr>
          <w:color w:val="000000"/>
        </w:rPr>
        <w:t>– М.: Мозаика – Синтез, 2015.</w:t>
      </w:r>
    </w:p>
    <w:p w:rsidR="00DD184D" w:rsidRPr="00AB42A7" w:rsidRDefault="00DD184D" w:rsidP="00C61FF5">
      <w:pPr>
        <w:numPr>
          <w:ilvl w:val="0"/>
          <w:numId w:val="7"/>
        </w:numPr>
        <w:spacing w:line="276" w:lineRule="auto"/>
      </w:pPr>
      <w:r>
        <w:t>Соломенникова О.А. Ознакомление с природой в детском саду</w:t>
      </w:r>
      <w:r w:rsidRPr="00AB42A7">
        <w:rPr>
          <w:color w:val="000000"/>
        </w:rPr>
        <w:t>». – М: Мозаика – Синтез,2015.</w:t>
      </w:r>
    </w:p>
    <w:p w:rsidR="00DD184D" w:rsidRDefault="00DD184D" w:rsidP="00C61FF5">
      <w:pPr>
        <w:numPr>
          <w:ilvl w:val="0"/>
          <w:numId w:val="7"/>
        </w:numPr>
        <w:spacing w:line="276" w:lineRule="auto"/>
      </w:pPr>
      <w:r w:rsidRPr="003F7980">
        <w:t xml:space="preserve"> Федотова, О. Н. Давайте знакомиться, мир. Учебник-хрестоматия / О. Н. Федотова. – М.: Академ книга, 2009. – 198 с.</w:t>
      </w:r>
      <w:r w:rsidRPr="00855045">
        <w:t xml:space="preserve"> </w:t>
      </w:r>
    </w:p>
    <w:p w:rsidR="00DD184D" w:rsidRDefault="00DD184D" w:rsidP="00C61FF5">
      <w:pPr>
        <w:numPr>
          <w:ilvl w:val="0"/>
          <w:numId w:val="7"/>
        </w:numPr>
        <w:spacing w:line="276" w:lineRule="auto"/>
      </w:pPr>
      <w:r>
        <w:t>Шорыгина Т.А. Знакомство с окружающем миром. Деревья.Какие они?-М.,2008.</w:t>
      </w:r>
    </w:p>
    <w:p w:rsidR="00DD184D" w:rsidRPr="003F7980" w:rsidRDefault="00DD184D" w:rsidP="00C61FF5">
      <w:pPr>
        <w:ind w:left="460" w:firstLine="567"/>
      </w:pPr>
    </w:p>
    <w:p w:rsidR="00DD184D" w:rsidRPr="003F7980" w:rsidRDefault="00DD184D" w:rsidP="00C61FF5">
      <w:pPr>
        <w:ind w:left="460" w:firstLine="567"/>
      </w:pPr>
    </w:p>
    <w:p w:rsidR="00DD184D" w:rsidRPr="003F7980" w:rsidRDefault="00DD184D" w:rsidP="00C61FF5">
      <w:pPr>
        <w:ind w:left="460" w:firstLine="567"/>
      </w:pPr>
    </w:p>
    <w:p w:rsidR="00DD184D" w:rsidRPr="003F7980" w:rsidRDefault="00DD184D" w:rsidP="00C61FF5">
      <w:pPr>
        <w:ind w:left="460" w:firstLine="567"/>
      </w:pP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  <w:rPr>
          <w:color w:val="111111"/>
        </w:rPr>
      </w:pPr>
    </w:p>
    <w:p w:rsidR="00DD184D" w:rsidRPr="003F7980" w:rsidRDefault="00DD184D" w:rsidP="00C61FF5">
      <w:pPr>
        <w:ind w:left="460" w:firstLine="567"/>
      </w:pPr>
    </w:p>
    <w:p w:rsidR="00DD184D" w:rsidRPr="003F7980" w:rsidRDefault="00DD184D" w:rsidP="00C61FF5">
      <w:pPr>
        <w:ind w:left="460" w:firstLine="567"/>
      </w:pPr>
    </w:p>
    <w:p w:rsidR="00DD184D" w:rsidRPr="003F7980" w:rsidRDefault="00DD184D" w:rsidP="00C61FF5">
      <w:pPr>
        <w:ind w:left="460" w:firstLine="567"/>
      </w:pPr>
    </w:p>
    <w:p w:rsidR="00DD184D" w:rsidRPr="003F7980" w:rsidRDefault="00DD184D" w:rsidP="00C61FF5">
      <w:pPr>
        <w:ind w:left="460" w:firstLine="567"/>
      </w:pPr>
    </w:p>
    <w:p w:rsidR="00DD184D" w:rsidRPr="003F7980" w:rsidRDefault="00DD184D" w:rsidP="00C61FF5">
      <w:pPr>
        <w:ind w:left="460" w:firstLine="567"/>
      </w:pPr>
    </w:p>
    <w:p w:rsidR="00DD184D" w:rsidRPr="003F7980" w:rsidRDefault="00DD184D" w:rsidP="00C61FF5">
      <w:pPr>
        <w:ind w:left="460" w:firstLine="567"/>
      </w:pPr>
    </w:p>
    <w:p w:rsidR="00DD184D" w:rsidRPr="003F7980" w:rsidRDefault="00DD184D" w:rsidP="00C61FF5">
      <w:pPr>
        <w:ind w:left="460" w:firstLine="567"/>
      </w:pPr>
    </w:p>
    <w:p w:rsidR="00DD184D" w:rsidRPr="003F7980" w:rsidRDefault="00DD184D" w:rsidP="00C61FF5">
      <w:pPr>
        <w:ind w:left="460" w:firstLine="567"/>
      </w:pPr>
    </w:p>
    <w:p w:rsidR="00DD184D" w:rsidRPr="003F7980" w:rsidRDefault="00DD184D" w:rsidP="00C61FF5">
      <w:pPr>
        <w:ind w:left="460" w:firstLine="567"/>
      </w:pPr>
    </w:p>
    <w:p w:rsidR="00DD184D" w:rsidRDefault="00DD184D"/>
    <w:sectPr w:rsidR="00DD184D" w:rsidSect="00206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F030E"/>
    <w:multiLevelType w:val="hybridMultilevel"/>
    <w:tmpl w:val="7C6C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F720D30"/>
    <w:multiLevelType w:val="hybridMultilevel"/>
    <w:tmpl w:val="3014DC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0101428"/>
    <w:multiLevelType w:val="hybridMultilevel"/>
    <w:tmpl w:val="7DAE1A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05E4980"/>
    <w:multiLevelType w:val="hybridMultilevel"/>
    <w:tmpl w:val="0876FB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1B51E9"/>
    <w:multiLevelType w:val="hybridMultilevel"/>
    <w:tmpl w:val="7EFC2F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EA21E3"/>
    <w:multiLevelType w:val="hybridMultilevel"/>
    <w:tmpl w:val="F97E18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7C16AE"/>
    <w:multiLevelType w:val="hybridMultilevel"/>
    <w:tmpl w:val="0D56E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1FF5"/>
    <w:rsid w:val="000C682D"/>
    <w:rsid w:val="0020636D"/>
    <w:rsid w:val="003F7980"/>
    <w:rsid w:val="00572DC6"/>
    <w:rsid w:val="00646A2F"/>
    <w:rsid w:val="00700C92"/>
    <w:rsid w:val="00802C40"/>
    <w:rsid w:val="00855045"/>
    <w:rsid w:val="00874D6D"/>
    <w:rsid w:val="008A2C62"/>
    <w:rsid w:val="00AB42A7"/>
    <w:rsid w:val="00C61FF5"/>
    <w:rsid w:val="00D57DC4"/>
    <w:rsid w:val="00D9475C"/>
    <w:rsid w:val="00DD0DD7"/>
    <w:rsid w:val="00DD184D"/>
    <w:rsid w:val="00E03438"/>
    <w:rsid w:val="00E36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FF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61FF5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C61FF5"/>
    <w:rPr>
      <w:rFonts w:cs="Times New Roman"/>
      <w:b/>
      <w:bCs/>
    </w:rPr>
  </w:style>
  <w:style w:type="paragraph" w:styleId="NoSpacing">
    <w:name w:val="No Spacing"/>
    <w:link w:val="NoSpacingChar"/>
    <w:uiPriority w:val="99"/>
    <w:qFormat/>
    <w:rsid w:val="00C61FF5"/>
    <w:rPr>
      <w:lang w:eastAsia="en-US"/>
    </w:rPr>
  </w:style>
  <w:style w:type="character" w:customStyle="1" w:styleId="NoSpacingChar">
    <w:name w:val="No Spacing Char"/>
    <w:link w:val="NoSpacing"/>
    <w:uiPriority w:val="99"/>
    <w:locked/>
    <w:rsid w:val="00C61FF5"/>
    <w:rPr>
      <w:rFonts w:ascii="Calibri" w:eastAsia="Times New Roman" w:hAnsi="Calibri"/>
      <w:sz w:val="22"/>
      <w:lang w:val="ru-RU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C61F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61FF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15</Pages>
  <Words>2282</Words>
  <Characters>13014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t.prudnikowa1456@yandex.ru</cp:lastModifiedBy>
  <cp:revision>3</cp:revision>
  <dcterms:created xsi:type="dcterms:W3CDTF">2019-10-29T06:14:00Z</dcterms:created>
  <dcterms:modified xsi:type="dcterms:W3CDTF">2021-04-04T08:16:00Z</dcterms:modified>
</cp:coreProperties>
</file>